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870" w:rsidRPr="00052326" w:rsidRDefault="00052326" w:rsidP="00DE1E11">
      <w:pPr>
        <w:jc w:val="right"/>
        <w:rPr>
          <w:rFonts w:cs="Tahoma"/>
          <w:sz w:val="14"/>
          <w:szCs w:val="22"/>
        </w:rPr>
      </w:pPr>
      <w:r w:rsidRPr="00052326">
        <w:rPr>
          <w:rFonts w:cs="Tahoma"/>
          <w:sz w:val="14"/>
          <w:szCs w:val="22"/>
        </w:rPr>
        <w:t>Dokument framtaget</w:t>
      </w:r>
      <w:r w:rsidR="00DE1E11" w:rsidRPr="00052326">
        <w:rPr>
          <w:rFonts w:cs="Tahoma"/>
          <w:sz w:val="14"/>
          <w:szCs w:val="22"/>
        </w:rPr>
        <w:t xml:space="preserve"> 201</w:t>
      </w:r>
      <w:r w:rsidR="00C03D99" w:rsidRPr="00052326">
        <w:rPr>
          <w:rFonts w:cs="Tahoma"/>
          <w:sz w:val="14"/>
          <w:szCs w:val="22"/>
        </w:rPr>
        <w:t>8</w:t>
      </w:r>
      <w:r w:rsidR="00DE1E11" w:rsidRPr="00052326">
        <w:rPr>
          <w:rFonts w:cs="Tahoma"/>
          <w:sz w:val="14"/>
          <w:szCs w:val="22"/>
        </w:rPr>
        <w:t>-</w:t>
      </w:r>
      <w:r w:rsidR="00EE2E32">
        <w:rPr>
          <w:rFonts w:cs="Tahoma"/>
          <w:sz w:val="14"/>
          <w:szCs w:val="22"/>
        </w:rPr>
        <w:t>11-13</w:t>
      </w: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4824"/>
        <w:gridCol w:w="4674"/>
      </w:tblGrid>
      <w:tr w:rsidR="001F64E1" w:rsidRPr="00537B71" w:rsidTr="001D01AB">
        <w:trPr>
          <w:trHeight w:val="317"/>
        </w:trPr>
        <w:tc>
          <w:tcPr>
            <w:tcW w:w="9498" w:type="dxa"/>
            <w:gridSpan w:val="2"/>
            <w:shd w:val="clear" w:color="auto" w:fill="595959" w:themeFill="text1" w:themeFillTint="A6"/>
            <w:vAlign w:val="center"/>
          </w:tcPr>
          <w:p w:rsidR="001F64E1" w:rsidRPr="00537B71" w:rsidRDefault="001F64E1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Förskrivare</w:t>
            </w:r>
          </w:p>
        </w:tc>
      </w:tr>
      <w:tr w:rsidR="001F64E1" w:rsidRPr="00537B71" w:rsidTr="001D01AB">
        <w:trPr>
          <w:trHeight w:val="317"/>
        </w:trPr>
        <w:tc>
          <w:tcPr>
            <w:tcW w:w="4824" w:type="dxa"/>
            <w:shd w:val="clear" w:color="auto" w:fill="EFEFEF"/>
            <w:vAlign w:val="center"/>
          </w:tcPr>
          <w:p w:rsidR="001F64E1" w:rsidRPr="00537B71" w:rsidRDefault="001F64E1" w:rsidP="00820F70">
            <w:pPr>
              <w:rPr>
                <w:rFonts w:eastAsiaTheme="minorHAnsi" w:cstheme="minorBidi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t>Förskrivare</w:t>
            </w:r>
            <w:r w:rsidR="002E26E2">
              <w:rPr>
                <w:rFonts w:eastAsiaTheme="minorHAnsi" w:cs="Tahoma"/>
                <w:b/>
                <w:sz w:val="20"/>
                <w:szCs w:val="20"/>
                <w:lang w:eastAsia="en-US"/>
              </w:rPr>
              <w:br/>
            </w:r>
            <w:r w:rsidR="00820F70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820F70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="00820F70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="00820F70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="00820F70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820F70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820F70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820F70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820F70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820F70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  <w:bookmarkEnd w:id="0"/>
          </w:p>
        </w:tc>
        <w:tc>
          <w:tcPr>
            <w:tcW w:w="4674" w:type="dxa"/>
            <w:shd w:val="clear" w:color="auto" w:fill="EFEFEF"/>
            <w:vAlign w:val="center"/>
          </w:tcPr>
          <w:p w:rsidR="001F64E1" w:rsidRPr="00537B71" w:rsidRDefault="006C5E0D" w:rsidP="002E26E2">
            <w:pPr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t>Beställningsd</w:t>
            </w:r>
            <w:r w:rsidR="001F64E1">
              <w:rPr>
                <w:rFonts w:eastAsiaTheme="minorHAnsi" w:cs="Tahoma"/>
                <w:b/>
                <w:sz w:val="20"/>
                <w:szCs w:val="20"/>
                <w:lang w:eastAsia="en-US"/>
              </w:rPr>
              <w:t>atum</w:t>
            </w:r>
            <w:r w:rsidR="002E26E2">
              <w:rPr>
                <w:rFonts w:eastAsiaTheme="minorHAnsi" w:cs="Tahoma"/>
                <w:b/>
                <w:sz w:val="20"/>
                <w:szCs w:val="20"/>
                <w:lang w:eastAsia="en-US"/>
              </w:rPr>
              <w:br/>
            </w:r>
            <w:r w:rsidR="001F64E1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64E1"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="001F64E1"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="001F64E1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="001F64E1"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="001F64E1"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="001F64E1"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="001F64E1"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="001F64E1"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="001F64E1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1F64E1" w:rsidRPr="00537B71" w:rsidTr="001D01AB">
        <w:trPr>
          <w:trHeight w:val="317"/>
        </w:trPr>
        <w:tc>
          <w:tcPr>
            <w:tcW w:w="4824" w:type="dxa"/>
            <w:shd w:val="clear" w:color="auto" w:fill="EFEFEF"/>
            <w:vAlign w:val="center"/>
          </w:tcPr>
          <w:p w:rsidR="001F64E1" w:rsidRPr="00537B71" w:rsidRDefault="002E26E2" w:rsidP="00D22DF5">
            <w:pPr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Telefon</w:t>
            </w:r>
            <w:r w:rsidR="001F64E1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  <w:r w:rsidR="001F64E1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64E1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="001F64E1"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="001F64E1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="001F64E1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1F64E1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1F64E1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1F64E1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1F64E1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1F64E1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674" w:type="dxa"/>
            <w:shd w:val="clear" w:color="auto" w:fill="EFEFEF"/>
            <w:vAlign w:val="center"/>
          </w:tcPr>
          <w:p w:rsidR="001F64E1" w:rsidRPr="00537B71" w:rsidRDefault="001F64E1" w:rsidP="00D22DF5">
            <w:pPr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E-post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 w:rsidR="002E26E2"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E0D05" w:rsidRPr="00430DC9" w:rsidTr="001D01AB">
        <w:trPr>
          <w:trHeight w:val="43"/>
        </w:trPr>
        <w:tc>
          <w:tcPr>
            <w:tcW w:w="9498" w:type="dxa"/>
            <w:gridSpan w:val="2"/>
            <w:shd w:val="clear" w:color="auto" w:fill="FFFFFF" w:themeFill="background1"/>
            <w:vAlign w:val="center"/>
          </w:tcPr>
          <w:p w:rsidR="00820F70" w:rsidRPr="003E0D05" w:rsidRDefault="00820F70" w:rsidP="00820F70">
            <w:pPr>
              <w:rPr>
                <w:rFonts w:cs="Tahoma"/>
                <w:sz w:val="12"/>
                <w:szCs w:val="22"/>
              </w:rPr>
            </w:pPr>
          </w:p>
          <w:tbl>
            <w:tblPr>
              <w:tblW w:w="9464" w:type="dxa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9464"/>
            </w:tblGrid>
            <w:tr w:rsidR="00820F70" w:rsidRPr="00537B71" w:rsidTr="00CD0AF0">
              <w:trPr>
                <w:trHeight w:val="250"/>
              </w:trPr>
              <w:tc>
                <w:tcPr>
                  <w:tcW w:w="9464" w:type="dxa"/>
                  <w:shd w:val="clear" w:color="auto" w:fill="EFEFEF"/>
                </w:tcPr>
                <w:p w:rsidR="00820F70" w:rsidRPr="00430DC9" w:rsidRDefault="00820F70" w:rsidP="00820F70">
                  <w:pP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C97F8D">
                    <w:rPr>
                      <w:rFonts w:cs="Tahoma"/>
                      <w:sz w:val="20"/>
                      <w:szCs w:val="20"/>
                    </w:rPr>
                  </w:r>
                  <w:r w:rsidR="00C97F8D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</w:t>
                  </w:r>
                  <w:r w:rsidRPr="00430DC9"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  <w:t>Utprovning/förskrivning utanför sortiment ti</w:t>
                  </w:r>
                  <w: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  <w:t>llstrykt av verksamhetsansvarig</w:t>
                  </w:r>
                </w:p>
              </w:tc>
            </w:tr>
            <w:tr w:rsidR="00820F70" w:rsidRPr="00537B71" w:rsidTr="00CD0AF0">
              <w:trPr>
                <w:trHeight w:val="20"/>
              </w:trPr>
              <w:tc>
                <w:tcPr>
                  <w:tcW w:w="9464" w:type="dxa"/>
                  <w:shd w:val="clear" w:color="auto" w:fill="FFFFFF" w:themeFill="background1"/>
                </w:tcPr>
                <w:p w:rsidR="00820F70" w:rsidRPr="00430DC9" w:rsidRDefault="00820F70" w:rsidP="00820F70">
                  <w:pPr>
                    <w:rPr>
                      <w:rFonts w:eastAsiaTheme="minorHAnsi" w:cs="Tahoma"/>
                      <w:bCs/>
                      <w:sz w:val="8"/>
                      <w:szCs w:val="20"/>
                      <w:lang w:eastAsia="en-US"/>
                    </w:rPr>
                  </w:pPr>
                </w:p>
              </w:tc>
            </w:tr>
            <w:tr w:rsidR="00820F70" w:rsidRPr="00537B71" w:rsidTr="00CD0AF0">
              <w:trPr>
                <w:trHeight w:val="250"/>
              </w:trPr>
              <w:tc>
                <w:tcPr>
                  <w:tcW w:w="9464" w:type="dxa"/>
                  <w:shd w:val="clear" w:color="auto" w:fill="EFEFEF"/>
                </w:tcPr>
                <w:p w:rsidR="00820F70" w:rsidRPr="00430DC9" w:rsidRDefault="00820F70" w:rsidP="00820F70">
                  <w:pP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  <w:t xml:space="preserve">Känd smitta? Ja </w:t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C97F8D">
                    <w:rPr>
                      <w:rFonts w:cs="Tahoma"/>
                      <w:sz w:val="20"/>
                      <w:szCs w:val="20"/>
                    </w:rPr>
                  </w:r>
                  <w:r w:rsidR="00C97F8D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     Nej </w:t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C97F8D">
                    <w:rPr>
                      <w:rFonts w:cs="Tahoma"/>
                      <w:sz w:val="20"/>
                      <w:szCs w:val="20"/>
                    </w:rPr>
                  </w:r>
                  <w:r w:rsidR="00C97F8D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820F70" w:rsidRDefault="00820F70" w:rsidP="00CF5BC5">
            <w:pPr>
              <w:rPr>
                <w:rFonts w:eastAsiaTheme="minorHAnsi" w:cstheme="minorBidi"/>
                <w:b/>
                <w:sz w:val="8"/>
                <w:szCs w:val="20"/>
                <w:lang w:eastAsia="en-US"/>
              </w:rPr>
            </w:pPr>
          </w:p>
          <w:p w:rsidR="00820F70" w:rsidRPr="00430DC9" w:rsidRDefault="00820F70" w:rsidP="00CF5BC5">
            <w:pPr>
              <w:rPr>
                <w:rFonts w:eastAsiaTheme="minorHAnsi" w:cstheme="minorBidi"/>
                <w:b/>
                <w:sz w:val="8"/>
                <w:szCs w:val="20"/>
                <w:lang w:eastAsia="en-US"/>
              </w:rPr>
            </w:pPr>
          </w:p>
        </w:tc>
      </w:tr>
      <w:tr w:rsidR="003E0D05" w:rsidRPr="00537B71" w:rsidTr="001D01AB">
        <w:trPr>
          <w:trHeight w:val="317"/>
        </w:trPr>
        <w:tc>
          <w:tcPr>
            <w:tcW w:w="9498" w:type="dxa"/>
            <w:gridSpan w:val="2"/>
            <w:shd w:val="clear" w:color="auto" w:fill="595959" w:themeFill="text1" w:themeFillTint="A6"/>
            <w:vAlign w:val="center"/>
          </w:tcPr>
          <w:p w:rsidR="003E0D05" w:rsidRPr="00537B71" w:rsidRDefault="003E0D05" w:rsidP="00CF5BC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Utprovning</w:t>
            </w:r>
            <w:r w:rsidR="006C5E0D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 (fylls i av</w:t>
            </w:r>
            <w:r w:rsidR="007827AD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 HMC)</w:t>
            </w:r>
          </w:p>
        </w:tc>
      </w:tr>
      <w:tr w:rsidR="003E0D05" w:rsidRPr="00537B71" w:rsidTr="001D01AB">
        <w:trPr>
          <w:trHeight w:val="317"/>
        </w:trPr>
        <w:tc>
          <w:tcPr>
            <w:tcW w:w="9498" w:type="dxa"/>
            <w:gridSpan w:val="2"/>
            <w:shd w:val="clear" w:color="auto" w:fill="EFEFEF"/>
            <w:vAlign w:val="center"/>
          </w:tcPr>
          <w:p w:rsidR="003E0D05" w:rsidRPr="00537B71" w:rsidRDefault="003E0D05" w:rsidP="007827AD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Utprovningsdatum</w:t>
            </w:r>
            <w:r w:rsidRPr="00537B71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  <w:tr w:rsidR="003E0D05" w:rsidRPr="00537B71" w:rsidTr="001D01AB">
        <w:trPr>
          <w:trHeight w:val="317"/>
        </w:trPr>
        <w:tc>
          <w:tcPr>
            <w:tcW w:w="9498" w:type="dxa"/>
            <w:gridSpan w:val="2"/>
            <w:shd w:val="clear" w:color="auto" w:fill="EFEFEF"/>
            <w:vAlign w:val="center"/>
          </w:tcPr>
          <w:p w:rsidR="003E0D05" w:rsidRPr="00537B71" w:rsidRDefault="003E0D05" w:rsidP="007827AD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Hjälpmedelskonsulent</w:t>
            </w:r>
            <w:r w:rsidRPr="00537B71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  <w:tr w:rsidR="003E0D05" w:rsidRPr="00537B71" w:rsidTr="001D01AB">
        <w:trPr>
          <w:trHeight w:val="317"/>
        </w:trPr>
        <w:tc>
          <w:tcPr>
            <w:tcW w:w="9498" w:type="dxa"/>
            <w:gridSpan w:val="2"/>
            <w:shd w:val="clear" w:color="auto" w:fill="EFEFEF"/>
            <w:vAlign w:val="center"/>
          </w:tcPr>
          <w:p w:rsidR="003E0D05" w:rsidRPr="00537B71" w:rsidRDefault="003E0D05" w:rsidP="007827AD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Hjälpmedelstekniker</w:t>
            </w:r>
            <w:r w:rsidRPr="00537B71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</w:tbl>
    <w:p w:rsidR="00053722" w:rsidRDefault="00053722" w:rsidP="00053722">
      <w:pPr>
        <w:jc w:val="right"/>
        <w:rPr>
          <w:rFonts w:cs="Tahoma"/>
          <w:sz w:val="8"/>
          <w:szCs w:val="22"/>
        </w:rPr>
      </w:pPr>
    </w:p>
    <w:p w:rsidR="00820F70" w:rsidRPr="00E260EB" w:rsidRDefault="00820F70" w:rsidP="00053722">
      <w:pPr>
        <w:jc w:val="right"/>
        <w:rPr>
          <w:rFonts w:cs="Tahoma"/>
          <w:sz w:val="8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053722" w:rsidRPr="00537B71" w:rsidTr="00985CD4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537B71" w:rsidRDefault="00053722" w:rsidP="007827AD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Beskriv </w:t>
            </w:r>
            <w:r w:rsidR="006C6078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patientens </w:t>
            </w: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funktionsnedsättning/aktivitetsnedsättning</w:t>
            </w:r>
          </w:p>
        </w:tc>
      </w:tr>
      <w:tr w:rsidR="00053722" w:rsidRPr="00537B71" w:rsidTr="00985CD4">
        <w:trPr>
          <w:trHeight w:val="925"/>
        </w:trPr>
        <w:tc>
          <w:tcPr>
            <w:tcW w:w="9502" w:type="dxa"/>
            <w:shd w:val="clear" w:color="auto" w:fill="EFEFEF"/>
          </w:tcPr>
          <w:p w:rsidR="00053722" w:rsidRPr="00537B71" w:rsidRDefault="00053722" w:rsidP="00053722">
            <w:pPr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53722" w:rsidRPr="00537B71" w:rsidTr="00985CD4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537B71" w:rsidRDefault="00053722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Frågeställning</w:t>
            </w:r>
          </w:p>
        </w:tc>
      </w:tr>
      <w:tr w:rsidR="00053722" w:rsidRPr="00537B71" w:rsidTr="00985CD4">
        <w:trPr>
          <w:trHeight w:val="1071"/>
        </w:trPr>
        <w:tc>
          <w:tcPr>
            <w:tcW w:w="9502" w:type="dxa"/>
            <w:shd w:val="clear" w:color="auto" w:fill="EFEFEF"/>
          </w:tcPr>
          <w:p w:rsidR="00053722" w:rsidRPr="00537B71" w:rsidRDefault="00053722" w:rsidP="00053722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53722" w:rsidRPr="00537B71" w:rsidTr="00985CD4">
        <w:trPr>
          <w:trHeight w:val="281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053722" w:rsidRDefault="00053722" w:rsidP="00053722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053722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Mål syfte med hjälpmedlet</w:t>
            </w:r>
          </w:p>
        </w:tc>
      </w:tr>
      <w:tr w:rsidR="00053722" w:rsidRPr="00537B71" w:rsidTr="00985CD4">
        <w:trPr>
          <w:trHeight w:val="1065"/>
        </w:trPr>
        <w:tc>
          <w:tcPr>
            <w:tcW w:w="9502" w:type="dxa"/>
            <w:shd w:val="clear" w:color="auto" w:fill="EFEFEF"/>
          </w:tcPr>
          <w:p w:rsidR="00413E30" w:rsidRDefault="00413E30" w:rsidP="00413E30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Förskrivarens: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</w:p>
          <w:p w:rsidR="00053722" w:rsidRDefault="00413E30" w:rsidP="00413E30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Patientens: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A0EE4" w:rsidRPr="00537B71" w:rsidTr="00985CD4">
        <w:trPr>
          <w:trHeight w:val="165"/>
        </w:trPr>
        <w:tc>
          <w:tcPr>
            <w:tcW w:w="9502" w:type="dxa"/>
            <w:shd w:val="clear" w:color="auto" w:fill="595959" w:themeFill="text1" w:themeFillTint="A6"/>
          </w:tcPr>
          <w:p w:rsidR="00CA0EE4" w:rsidRPr="00CA0EE4" w:rsidRDefault="00CA0EE4" w:rsidP="00053722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CA0EE4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Nuvarande hjälpmedel</w:t>
            </w:r>
          </w:p>
        </w:tc>
      </w:tr>
      <w:tr w:rsidR="00CA0EE4" w:rsidRPr="00537B71" w:rsidTr="00985CD4">
        <w:trPr>
          <w:trHeight w:val="991"/>
        </w:trPr>
        <w:tc>
          <w:tcPr>
            <w:tcW w:w="9502" w:type="dxa"/>
            <w:shd w:val="clear" w:color="auto" w:fill="EFEFEF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A0EE4" w:rsidRPr="00537B71" w:rsidTr="00985CD4">
        <w:trPr>
          <w:trHeight w:val="212"/>
        </w:trPr>
        <w:tc>
          <w:tcPr>
            <w:tcW w:w="9502" w:type="dxa"/>
            <w:shd w:val="clear" w:color="auto" w:fill="595959" w:themeFill="text1" w:themeFillTint="A6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Vilka </w:t>
            </w:r>
            <w:r w:rsidRPr="00CA0EE4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hjälpmedel</w:t>
            </w: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/anpassningar har provats</w:t>
            </w:r>
          </w:p>
        </w:tc>
      </w:tr>
      <w:tr w:rsidR="00CA0EE4" w:rsidRPr="00537B71" w:rsidTr="00985CD4">
        <w:trPr>
          <w:trHeight w:val="1065"/>
        </w:trPr>
        <w:tc>
          <w:tcPr>
            <w:tcW w:w="9502" w:type="dxa"/>
            <w:shd w:val="clear" w:color="auto" w:fill="EFEFEF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A0EE4" w:rsidRDefault="00CA0EE4" w:rsidP="00053722">
      <w:pPr>
        <w:rPr>
          <w:rFonts w:cs="Tahoma"/>
          <w:szCs w:val="22"/>
        </w:rPr>
      </w:pPr>
      <w:r>
        <w:rPr>
          <w:rFonts w:cs="Tahoma"/>
          <w:szCs w:val="22"/>
        </w:rPr>
        <w:br w:type="page"/>
      </w:r>
    </w:p>
    <w:p w:rsidR="00053722" w:rsidRDefault="00053722" w:rsidP="00053722">
      <w:pPr>
        <w:rPr>
          <w:rFonts w:cs="Tahoma"/>
          <w:szCs w:val="22"/>
        </w:rPr>
      </w:pPr>
    </w:p>
    <w:p w:rsidR="00DF05C8" w:rsidRPr="00E260EB" w:rsidRDefault="00DF05C8" w:rsidP="00DF05C8">
      <w:pPr>
        <w:jc w:val="right"/>
        <w:rPr>
          <w:rFonts w:cs="Tahoma"/>
          <w:sz w:val="8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DF05C8" w:rsidRPr="00537B71" w:rsidTr="002D4ECC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537B71" w:rsidRDefault="00DF05C8" w:rsidP="00C20ADB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P</w:t>
            </w:r>
            <w:r w:rsidR="00C20ADB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ersonliga</w:t>
            </w: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 mått</w:t>
            </w:r>
          </w:p>
        </w:tc>
      </w:tr>
      <w:tr w:rsidR="00DF05C8" w:rsidRPr="00537B71" w:rsidTr="002D4ECC">
        <w:trPr>
          <w:trHeight w:val="524"/>
        </w:trPr>
        <w:tc>
          <w:tcPr>
            <w:tcW w:w="9502" w:type="dxa"/>
            <w:shd w:val="clear" w:color="auto" w:fill="EFEFEF"/>
          </w:tcPr>
          <w:p w:rsidR="00DF05C8" w:rsidRDefault="00DF05C8" w:rsidP="00DF05C8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Längd: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bookmarkStart w:id="1" w:name="_GoBack"/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bookmarkEnd w:id="1"/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DF05C8" w:rsidRPr="00537B71" w:rsidRDefault="00DF05C8" w:rsidP="00DF05C8">
            <w:pPr>
              <w:spacing w:line="276" w:lineRule="auto"/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Vikt: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2D4ECC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537B71" w:rsidRDefault="00DF05C8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Begränsningar i patientens miljö</w:t>
            </w:r>
          </w:p>
        </w:tc>
      </w:tr>
      <w:tr w:rsidR="00DF05C8" w:rsidRPr="00537B71" w:rsidTr="002D4ECC">
        <w:trPr>
          <w:trHeight w:val="1071"/>
        </w:trPr>
        <w:tc>
          <w:tcPr>
            <w:tcW w:w="9502" w:type="dxa"/>
            <w:shd w:val="clear" w:color="auto" w:fill="EFEFEF"/>
          </w:tcPr>
          <w:p w:rsidR="00DF05C8" w:rsidRPr="00537B71" w:rsidRDefault="00DF05C8" w:rsidP="00D22DF5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2D4ECC">
        <w:trPr>
          <w:trHeight w:val="281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053722" w:rsidRDefault="00DF05C8" w:rsidP="00D22DF5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Deltagare vid utprovning</w:t>
            </w:r>
          </w:p>
        </w:tc>
      </w:tr>
      <w:tr w:rsidR="00DF05C8" w:rsidRPr="00537B71" w:rsidTr="002D4ECC">
        <w:trPr>
          <w:trHeight w:val="1065"/>
        </w:trPr>
        <w:tc>
          <w:tcPr>
            <w:tcW w:w="9502" w:type="dxa"/>
            <w:shd w:val="clear" w:color="auto" w:fill="EFEFEF"/>
          </w:tcPr>
          <w:p w:rsidR="00DF05C8" w:rsidRDefault="00DF05C8" w:rsidP="00D22DF5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2D4ECC">
        <w:trPr>
          <w:trHeight w:val="165"/>
        </w:trPr>
        <w:tc>
          <w:tcPr>
            <w:tcW w:w="9502" w:type="dxa"/>
            <w:shd w:val="clear" w:color="auto" w:fill="595959" w:themeFill="text1" w:themeFillTint="A6"/>
          </w:tcPr>
          <w:p w:rsidR="00DF05C8" w:rsidRPr="00CA0EE4" w:rsidRDefault="00DF05C8" w:rsidP="00D22DF5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Övrigt</w:t>
            </w:r>
          </w:p>
        </w:tc>
      </w:tr>
      <w:tr w:rsidR="00DF05C8" w:rsidRPr="00537B71" w:rsidTr="002D4ECC">
        <w:trPr>
          <w:trHeight w:val="991"/>
        </w:trPr>
        <w:tc>
          <w:tcPr>
            <w:tcW w:w="9502" w:type="dxa"/>
            <w:shd w:val="clear" w:color="auto" w:fill="EFEFEF"/>
          </w:tcPr>
          <w:p w:rsidR="00DF05C8" w:rsidRPr="00537B71" w:rsidRDefault="00DF05C8" w:rsidP="00D22DF5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430DC9" w:rsidRDefault="00430DC9" w:rsidP="00430DC9">
      <w:pPr>
        <w:rPr>
          <w:rFonts w:cs="Tahoma"/>
          <w:szCs w:val="22"/>
        </w:rPr>
      </w:pPr>
    </w:p>
    <w:sectPr w:rsidR="00430DC9" w:rsidSect="00264CA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7" w:right="1304" w:bottom="737" w:left="1304" w:header="35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580" w:rsidRDefault="00B85580">
      <w:r>
        <w:separator/>
      </w:r>
    </w:p>
  </w:endnote>
  <w:endnote w:type="continuationSeparator" w:id="0">
    <w:p w:rsidR="00B85580" w:rsidRDefault="00B8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ruti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CA3" w:rsidRDefault="00C03D99" w:rsidP="00264CA3">
    <w:r>
      <w:rPr>
        <w:b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-141605</wp:posOffset>
              </wp:positionV>
              <wp:extent cx="6972300" cy="1905"/>
              <wp:effectExtent l="9525" t="10795" r="9525" b="15875"/>
              <wp:wrapNone/>
              <wp:docPr id="6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72300" cy="190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530BBD" id="Line 21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5pt,-11.15pt" to="508.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" strokecolor="red" strokeweight="1.5pt"/>
          </w:pict>
        </mc:Fallback>
      </mc:AlternateContent>
    </w:r>
    <w:r w:rsidR="00264CA3" w:rsidRPr="00716590">
      <w:rPr>
        <w:b/>
      </w:rPr>
      <w:t>Hjälpmedelscentralen</w:t>
    </w:r>
    <w:r w:rsidR="00264CA3">
      <w:tab/>
    </w:r>
    <w:r w:rsidR="00264CA3">
      <w:tab/>
    </w:r>
    <w:r w:rsidR="00264CA3" w:rsidRPr="00615744">
      <w:rPr>
        <w:sz w:val="18"/>
        <w:szCs w:val="18"/>
      </w:rPr>
      <w:t>Österbyväg 20</w:t>
    </w:r>
    <w:r w:rsidR="00264CA3" w:rsidRPr="00615744">
      <w:rPr>
        <w:sz w:val="18"/>
        <w:szCs w:val="18"/>
      </w:rPr>
      <w:tab/>
    </w:r>
    <w:r w:rsidR="00264CA3">
      <w:rPr>
        <w:sz w:val="18"/>
        <w:szCs w:val="18"/>
      </w:rPr>
      <w:tab/>
    </w:r>
    <w:r w:rsidR="00264CA3" w:rsidRPr="00615744">
      <w:rPr>
        <w:sz w:val="18"/>
        <w:szCs w:val="18"/>
      </w:rPr>
      <w:t>Telefon</w:t>
    </w:r>
  </w:p>
  <w:p w:rsidR="00264CA3" w:rsidRPr="00615744" w:rsidRDefault="00264CA3" w:rsidP="00264CA3">
    <w:pPr>
      <w:rPr>
        <w:sz w:val="18"/>
        <w:szCs w:val="18"/>
      </w:rPr>
    </w:pPr>
    <w:r w:rsidRPr="00615744">
      <w:rPr>
        <w:sz w:val="18"/>
        <w:szCs w:val="18"/>
      </w:rPr>
      <w:t>hjalpmedelscentralen@gotland.se</w:t>
    </w:r>
    <w:r>
      <w:tab/>
    </w:r>
    <w:r w:rsidRPr="00615744">
      <w:rPr>
        <w:sz w:val="18"/>
        <w:szCs w:val="18"/>
      </w:rPr>
      <w:t>621 41 Visby</w:t>
    </w:r>
    <w:r w:rsidRPr="00615744">
      <w:rPr>
        <w:sz w:val="18"/>
        <w:szCs w:val="18"/>
      </w:rPr>
      <w:tab/>
    </w:r>
    <w:r w:rsidRPr="00615744">
      <w:rPr>
        <w:sz w:val="18"/>
        <w:szCs w:val="18"/>
      </w:rPr>
      <w:tab/>
      <w:t>0498-26 88 04</w:t>
    </w:r>
  </w:p>
  <w:p w:rsidR="00234026" w:rsidRPr="009B414C" w:rsidRDefault="00234026" w:rsidP="00083D29">
    <w:pPr>
      <w:pStyle w:val="Sidfot"/>
      <w:rPr>
        <w:rFonts w:cs="Tahoma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0"/>
      <w:gridCol w:w="2700"/>
      <w:gridCol w:w="1326"/>
      <w:gridCol w:w="710"/>
    </w:tblGrid>
    <w:tr w:rsidR="00F40016">
      <w:trPr>
        <w:cantSplit/>
        <w:trHeight w:val="552"/>
      </w:trPr>
      <w:tc>
        <w:tcPr>
          <w:tcW w:w="4140" w:type="dxa"/>
        </w:tcPr>
        <w:p w:rsidR="00F40016" w:rsidRDefault="00C03D99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>
                    <wp:simplePos x="0" y="0"/>
                    <wp:positionH relativeFrom="column">
                      <wp:posOffset>-273050</wp:posOffset>
                    </wp:positionH>
                    <wp:positionV relativeFrom="paragraph">
                      <wp:posOffset>-858520</wp:posOffset>
                    </wp:positionV>
                    <wp:extent cx="6972300" cy="1905"/>
                    <wp:effectExtent l="12700" t="17780" r="15875" b="18415"/>
                    <wp:wrapNone/>
                    <wp:docPr id="3" name="Lin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972300" cy="190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EDA5252" id="Line 6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-67.6pt" to="527.5pt,-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7FHAIAADYEAAAOAAAAZHJzL2Uyb0RvYy54bWysU8GO2jAQvVfqP1i5QxLIsh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" strokecolor="red" strokeweight="1.5pt"/>
                </w:pict>
              </mc:Fallback>
            </mc:AlternateContent>
          </w:r>
          <w:r w:rsidR="00F40016">
            <w:rPr>
              <w:rFonts w:cs="Arial"/>
            </w:rPr>
            <w:t>Dokumentnamn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</w:instrText>
          </w:r>
          <w:r>
            <w:rPr>
              <w:rFonts w:cs="Arial"/>
            </w:rPr>
            <w:fldChar w:fldCharType="end"/>
          </w:r>
        </w:p>
      </w:tc>
      <w:tc>
        <w:tcPr>
          <w:tcW w:w="2700" w:type="dxa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Dokumentnummer</w:t>
          </w:r>
        </w:p>
        <w:p w:rsidR="00F40016" w:rsidRDefault="005F6A09">
          <w:pPr>
            <w:pStyle w:val="Sidfot"/>
            <w:ind w:right="-70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1970" w:type="dxa"/>
          <w:gridSpan w:val="2"/>
        </w:tcPr>
        <w:p w:rsidR="00F40016" w:rsidRDefault="00C03D99">
          <w:pPr>
            <w:pStyle w:val="Sidfot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1302385</wp:posOffset>
                    </wp:positionH>
                    <wp:positionV relativeFrom="paragraph">
                      <wp:posOffset>-858520</wp:posOffset>
                    </wp:positionV>
                    <wp:extent cx="1114425" cy="760730"/>
                    <wp:effectExtent l="0" t="0" r="2540" b="2540"/>
                    <wp:wrapNone/>
                    <wp:docPr id="2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4425" cy="760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40016" w:rsidRDefault="00C03D99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933450" cy="666750"/>
                                      <wp:effectExtent l="0" t="0" r="0" b="0"/>
                                      <wp:docPr id="7" name="Bild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33450" cy="666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102.55pt;margin-top:-67.6pt;width:87.75pt;height:5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ldgQIAAA8FAAAOAAAAZHJzL2Uyb0RvYy54bWysVNmO0zAUfUfiHyy/d7KQLomajmahCGlY&#10;pBk+wLWdxsKxje02GRD/zrXTds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" stroked="f">
                    <v:textbox>
                      <w:txbxContent>
                        <w:p w:rsidR="00F40016" w:rsidRDefault="00C03D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33450" cy="666750"/>
                                <wp:effectExtent l="0" t="0" r="0" b="0"/>
                                <wp:docPr id="7" name="Bild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3450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40016">
            <w:rPr>
              <w:rFonts w:cs="Arial"/>
            </w:rPr>
            <w:t>Upprättat/godkänt datum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  <w:tr w:rsidR="00F40016">
      <w:trPr>
        <w:cantSplit/>
        <w:trHeight w:val="543"/>
      </w:trPr>
      <w:tc>
        <w:tcPr>
          <w:tcW w:w="4026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>Framtagen av – funktion/namn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4026" w:type="dxa"/>
          <w:gridSpan w:val="2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Godkänd av – funktion/namn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710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 xml:space="preserve">Version 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</w:tbl>
  <w:p w:rsidR="00F40016" w:rsidRDefault="00F400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580" w:rsidRDefault="00B85580">
      <w:r>
        <w:separator/>
      </w:r>
    </w:p>
  </w:footnote>
  <w:footnote w:type="continuationSeparator" w:id="0">
    <w:p w:rsidR="00B85580" w:rsidRDefault="00B85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Pr="00474BE9" w:rsidRDefault="00C03D99" w:rsidP="00233D23">
    <w:pPr>
      <w:pStyle w:val="Sidhuvud"/>
      <w:tabs>
        <w:tab w:val="clear" w:pos="4536"/>
        <w:tab w:val="left" w:pos="5715"/>
      </w:tabs>
      <w:rPr>
        <w:rStyle w:val="Sidnummer"/>
        <w:rFonts w:cs="Tahoma"/>
        <w:sz w:val="16"/>
      </w:rPr>
    </w:pPr>
    <w:r>
      <w:rPr>
        <w:rFonts w:cs="Tahoma"/>
        <w:noProof/>
        <w:sz w:val="16"/>
      </w:rPr>
      <w:drawing>
        <wp:inline distT="0" distB="0" distL="0" distR="0">
          <wp:extent cx="1600200" cy="61912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0016" w:rsidRPr="00474BE9">
      <w:rPr>
        <w:rFonts w:cs="Tahoma"/>
        <w:sz w:val="16"/>
      </w:rPr>
      <w:tab/>
    </w:r>
    <w:r>
      <w:rPr>
        <w:rFonts w:cs="Tahoma"/>
        <w:sz w:val="16"/>
      </w:rPr>
      <w:t>UTPROVNINGSUNDERLAG ALLMÄN</w:t>
    </w:r>
    <w:r w:rsidR="00083D29">
      <w:rPr>
        <w:rFonts w:cs="Tahoma"/>
        <w:sz w:val="16"/>
      </w:rPr>
      <w:t xml:space="preserve"> </w:t>
    </w:r>
    <w:r w:rsidR="00F40016" w:rsidRPr="00474BE9">
      <w:rPr>
        <w:rFonts w:cs="Tahoma"/>
        <w:sz w:val="16"/>
      </w:rPr>
      <w:tab/>
    </w:r>
    <w:r w:rsidR="005F6A09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PAGE </w:instrText>
    </w:r>
    <w:r w:rsidR="005F6A09" w:rsidRPr="00474BE9">
      <w:rPr>
        <w:rStyle w:val="Sidnummer"/>
        <w:rFonts w:cs="Tahoma"/>
        <w:sz w:val="16"/>
      </w:rPr>
      <w:fldChar w:fldCharType="separate"/>
    </w:r>
    <w:r w:rsidR="00C97F8D">
      <w:rPr>
        <w:rStyle w:val="Sidnummer"/>
        <w:rFonts w:cs="Tahoma"/>
        <w:noProof/>
        <w:sz w:val="16"/>
      </w:rPr>
      <w:t>2</w:t>
    </w:r>
    <w:r w:rsidR="005F6A09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 xml:space="preserve"> (</w:t>
    </w:r>
    <w:r w:rsidR="005F6A09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NUMPAGES </w:instrText>
    </w:r>
    <w:r w:rsidR="005F6A09" w:rsidRPr="00474BE9">
      <w:rPr>
        <w:rStyle w:val="Sidnummer"/>
        <w:rFonts w:cs="Tahoma"/>
        <w:sz w:val="16"/>
      </w:rPr>
      <w:fldChar w:fldCharType="separate"/>
    </w:r>
    <w:r w:rsidR="00C97F8D">
      <w:rPr>
        <w:rStyle w:val="Sidnummer"/>
        <w:rFonts w:cs="Tahoma"/>
        <w:noProof/>
        <w:sz w:val="16"/>
      </w:rPr>
      <w:t>2</w:t>
    </w:r>
    <w:r w:rsidR="005F6A09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>)</w:t>
    </w:r>
  </w:p>
  <w:p w:rsidR="00F40016" w:rsidRDefault="00F40016">
    <w:pPr>
      <w:pStyle w:val="Sidhuvud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Default="00C03D99">
    <w:pPr>
      <w:pStyle w:val="Sidhuvud"/>
      <w:tabs>
        <w:tab w:val="clear" w:pos="4536"/>
      </w:tabs>
      <w:rPr>
        <w:rStyle w:val="Sidnummer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898525" cy="914400"/>
          <wp:effectExtent l="0" t="0" r="0" b="0"/>
          <wp:wrapSquare wrapText="bothSides"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016">
      <w:tab/>
    </w:r>
    <w:r w:rsidR="005F6A09">
      <w:rPr>
        <w:rStyle w:val="Sidnummer"/>
      </w:rPr>
      <w:fldChar w:fldCharType="begin"/>
    </w:r>
    <w:r w:rsidR="00F40016">
      <w:rPr>
        <w:rStyle w:val="Sidnummer"/>
      </w:rPr>
      <w:instrText xml:space="preserve"> PAGE </w:instrText>
    </w:r>
    <w:r w:rsidR="005F6A09">
      <w:rPr>
        <w:rStyle w:val="Sidnummer"/>
      </w:rPr>
      <w:fldChar w:fldCharType="separate"/>
    </w:r>
    <w:r w:rsidR="00F40016">
      <w:rPr>
        <w:rStyle w:val="Sidnummer"/>
        <w:noProof/>
      </w:rPr>
      <w:t>1</w:t>
    </w:r>
    <w:r w:rsidR="005F6A09">
      <w:rPr>
        <w:rStyle w:val="Sidnummer"/>
      </w:rPr>
      <w:fldChar w:fldCharType="end"/>
    </w:r>
    <w:r w:rsidR="00F40016">
      <w:rPr>
        <w:rStyle w:val="Sidnummer"/>
      </w:rPr>
      <w:t xml:space="preserve"> (</w:t>
    </w:r>
    <w:r w:rsidR="005F6A09">
      <w:rPr>
        <w:rStyle w:val="Sidnummer"/>
      </w:rPr>
      <w:fldChar w:fldCharType="begin"/>
    </w:r>
    <w:r w:rsidR="00F40016">
      <w:rPr>
        <w:rStyle w:val="Sidnummer"/>
      </w:rPr>
      <w:instrText xml:space="preserve"> NUMPAGES </w:instrText>
    </w:r>
    <w:r w:rsidR="005F6A09">
      <w:rPr>
        <w:rStyle w:val="Sidnummer"/>
      </w:rPr>
      <w:fldChar w:fldCharType="separate"/>
    </w:r>
    <w:r>
      <w:rPr>
        <w:rStyle w:val="Sidnummer"/>
        <w:noProof/>
      </w:rPr>
      <w:t>1</w:t>
    </w:r>
    <w:r w:rsidR="005F6A09">
      <w:rPr>
        <w:rStyle w:val="Sidnummer"/>
      </w:rPr>
      <w:fldChar w:fldCharType="end"/>
    </w:r>
    <w:r w:rsidR="00F40016">
      <w:rPr>
        <w:rStyle w:val="Sidnummer"/>
      </w:rPr>
      <w:t>)</w:t>
    </w:r>
  </w:p>
  <w:p w:rsidR="00F40016" w:rsidRDefault="00F40016">
    <w:pPr>
      <w:pStyle w:val="Sidhuvud"/>
    </w:pPr>
    <w:r>
      <w:br/>
    </w:r>
  </w:p>
  <w:p w:rsidR="00F40016" w:rsidRDefault="00F40016">
    <w:pPr>
      <w:pStyle w:val="Sidhuvud"/>
      <w:tabs>
        <w:tab w:val="clear" w:pos="4536"/>
        <w:tab w:val="clear" w:pos="9072"/>
        <w:tab w:val="left" w:pos="6521"/>
        <w:tab w:val="right" w:pos="9299"/>
      </w:tabs>
    </w:pPr>
    <w:r>
      <w:tab/>
      <w:t>RUTIN</w:t>
    </w:r>
  </w:p>
  <w:p w:rsidR="00F40016" w:rsidRDefault="00F40016">
    <w:pPr>
      <w:pStyle w:val="Sidhuvud"/>
    </w:pPr>
  </w:p>
  <w:p w:rsidR="00F40016" w:rsidRDefault="00F40016">
    <w:pPr>
      <w:pStyle w:val="Sidhuvud"/>
    </w:pPr>
  </w:p>
  <w:p w:rsidR="00F40016" w:rsidRDefault="00C03D99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-1371600</wp:posOffset>
              </wp:positionH>
              <wp:positionV relativeFrom="paragraph">
                <wp:posOffset>180340</wp:posOffset>
              </wp:positionV>
              <wp:extent cx="2286000" cy="0"/>
              <wp:effectExtent l="9525" t="8890" r="9525" b="1016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428C2F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14.2pt" to="1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" strokecolor="red"/>
          </w:pict>
        </mc:Fallback>
      </mc:AlternateContent>
    </w:r>
  </w:p>
  <w:p w:rsidR="00F40016" w:rsidRDefault="00F40016">
    <w:pPr>
      <w:pStyle w:val="Sidhuvud"/>
    </w:pPr>
  </w:p>
  <w:p w:rsidR="00F40016" w:rsidRDefault="00F40016">
    <w:pPr>
      <w:pStyle w:val="Sidhuvud"/>
    </w:pPr>
    <w:r>
      <w:t>Hälso- och sjukvårdsförvaltningen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0EF9"/>
    <w:multiLevelType w:val="hybridMultilevel"/>
    <w:tmpl w:val="4DF8AD2C"/>
    <w:lvl w:ilvl="0" w:tplc="0EE613D4">
      <w:start w:val="1"/>
      <w:numFmt w:val="bullet"/>
      <w:lvlText w:val="-"/>
      <w:lvlJc w:val="left"/>
      <w:pPr>
        <w:ind w:left="360" w:hanging="360"/>
      </w:pPr>
      <w:rPr>
        <w:rFonts w:ascii="Shruti" w:hAnsi="Shruti" w:cs="Times New Roman" w:hint="default"/>
      </w:rPr>
    </w:lvl>
    <w:lvl w:ilvl="1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0FC0EFA"/>
    <w:multiLevelType w:val="hybridMultilevel"/>
    <w:tmpl w:val="68E6A1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402EC"/>
    <w:multiLevelType w:val="hybridMultilevel"/>
    <w:tmpl w:val="B1BAC8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1CB4A9C"/>
    <w:multiLevelType w:val="hybridMultilevel"/>
    <w:tmpl w:val="2124BB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51BE36B2"/>
    <w:multiLevelType w:val="hybridMultilevel"/>
    <w:tmpl w:val="14BE0E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7700153C"/>
    <w:multiLevelType w:val="hybridMultilevel"/>
    <w:tmpl w:val="842C10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formatting="1" w:enforcement="1" w:cryptProviderType="rsaAES" w:cryptAlgorithmClass="hash" w:cryptAlgorithmType="typeAny" w:cryptAlgorithmSid="14" w:cryptSpinCount="100000" w:hash="VtoVaZ95jxb/NsjyhjQ6Ngtd7hWnTf6sUAdxWX3bXGabWmFsuy6Sy7s8XpbnbJKNnr1PDJYatZskzBvrZQv7Yg==" w:salt="/vSm/DEAOs595Y1RxpUdeg=="/>
  <w:defaultTabStop w:val="130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99"/>
    <w:rsid w:val="00052326"/>
    <w:rsid w:val="00053722"/>
    <w:rsid w:val="00083D29"/>
    <w:rsid w:val="0008526F"/>
    <w:rsid w:val="000956F0"/>
    <w:rsid w:val="000D2358"/>
    <w:rsid w:val="000D6A67"/>
    <w:rsid w:val="00171655"/>
    <w:rsid w:val="001D01AB"/>
    <w:rsid w:val="001D1C39"/>
    <w:rsid w:val="001F64E1"/>
    <w:rsid w:val="00203446"/>
    <w:rsid w:val="00233D23"/>
    <w:rsid w:val="00234026"/>
    <w:rsid w:val="00264CA3"/>
    <w:rsid w:val="002D4ECC"/>
    <w:rsid w:val="002E26E2"/>
    <w:rsid w:val="002E5B05"/>
    <w:rsid w:val="003133ED"/>
    <w:rsid w:val="00332934"/>
    <w:rsid w:val="003733A6"/>
    <w:rsid w:val="003C01CC"/>
    <w:rsid w:val="003D53BC"/>
    <w:rsid w:val="003D63F6"/>
    <w:rsid w:val="003E0D05"/>
    <w:rsid w:val="00413E30"/>
    <w:rsid w:val="0041519A"/>
    <w:rsid w:val="00430DC9"/>
    <w:rsid w:val="004461BF"/>
    <w:rsid w:val="00474BE9"/>
    <w:rsid w:val="0048760E"/>
    <w:rsid w:val="00487858"/>
    <w:rsid w:val="004B1250"/>
    <w:rsid w:val="004E6D22"/>
    <w:rsid w:val="00516BD5"/>
    <w:rsid w:val="00585D29"/>
    <w:rsid w:val="005A0BF3"/>
    <w:rsid w:val="005A2E3C"/>
    <w:rsid w:val="005B6F15"/>
    <w:rsid w:val="005C1008"/>
    <w:rsid w:val="005D1A6A"/>
    <w:rsid w:val="005F6948"/>
    <w:rsid w:val="005F6A09"/>
    <w:rsid w:val="00605030"/>
    <w:rsid w:val="006369ED"/>
    <w:rsid w:val="00647DA3"/>
    <w:rsid w:val="00684AAA"/>
    <w:rsid w:val="00684CF1"/>
    <w:rsid w:val="0069242D"/>
    <w:rsid w:val="006C177E"/>
    <w:rsid w:val="006C5E0D"/>
    <w:rsid w:val="006C6078"/>
    <w:rsid w:val="006F323D"/>
    <w:rsid w:val="006F4FF9"/>
    <w:rsid w:val="007346F1"/>
    <w:rsid w:val="0074381B"/>
    <w:rsid w:val="007827AD"/>
    <w:rsid w:val="00793870"/>
    <w:rsid w:val="007F24B7"/>
    <w:rsid w:val="00820F70"/>
    <w:rsid w:val="00852512"/>
    <w:rsid w:val="008536C2"/>
    <w:rsid w:val="00871D4E"/>
    <w:rsid w:val="0087345B"/>
    <w:rsid w:val="00887AA5"/>
    <w:rsid w:val="008949E0"/>
    <w:rsid w:val="008A67C7"/>
    <w:rsid w:val="009200E4"/>
    <w:rsid w:val="00985CD4"/>
    <w:rsid w:val="009879B8"/>
    <w:rsid w:val="009B414C"/>
    <w:rsid w:val="009C2C7C"/>
    <w:rsid w:val="009F090A"/>
    <w:rsid w:val="00A06449"/>
    <w:rsid w:val="00A15684"/>
    <w:rsid w:val="00AE510F"/>
    <w:rsid w:val="00AF66A5"/>
    <w:rsid w:val="00B852B0"/>
    <w:rsid w:val="00B85580"/>
    <w:rsid w:val="00B93501"/>
    <w:rsid w:val="00BC1C7B"/>
    <w:rsid w:val="00BF3ED2"/>
    <w:rsid w:val="00C03D99"/>
    <w:rsid w:val="00C20ADB"/>
    <w:rsid w:val="00C21C05"/>
    <w:rsid w:val="00C71E12"/>
    <w:rsid w:val="00C97F8D"/>
    <w:rsid w:val="00CA0EE4"/>
    <w:rsid w:val="00CA1ACE"/>
    <w:rsid w:val="00CE4112"/>
    <w:rsid w:val="00CE6CB3"/>
    <w:rsid w:val="00CF44BA"/>
    <w:rsid w:val="00D30792"/>
    <w:rsid w:val="00D420D3"/>
    <w:rsid w:val="00D77F92"/>
    <w:rsid w:val="00DB3EF8"/>
    <w:rsid w:val="00DE1E11"/>
    <w:rsid w:val="00DF05C8"/>
    <w:rsid w:val="00E065DF"/>
    <w:rsid w:val="00E16F01"/>
    <w:rsid w:val="00E260EB"/>
    <w:rsid w:val="00E749AD"/>
    <w:rsid w:val="00E822E4"/>
    <w:rsid w:val="00E87396"/>
    <w:rsid w:val="00EB183F"/>
    <w:rsid w:val="00EC3321"/>
    <w:rsid w:val="00EE2E32"/>
    <w:rsid w:val="00EE31B8"/>
    <w:rsid w:val="00F40016"/>
    <w:rsid w:val="00F5018F"/>
    <w:rsid w:val="00F66684"/>
    <w:rsid w:val="00F70004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FAF97FB1-3D75-4308-A49C-B24D9B08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C05"/>
    <w:rPr>
      <w:rFonts w:ascii="Tahoma" w:eastAsia="Times New Roman" w:hAnsi="Tahoma"/>
      <w:sz w:val="22"/>
      <w:szCs w:val="24"/>
    </w:rPr>
  </w:style>
  <w:style w:type="paragraph" w:styleId="Rubrik1">
    <w:name w:val="heading 1"/>
    <w:basedOn w:val="Normal"/>
    <w:next w:val="Normal"/>
    <w:qFormat/>
    <w:rsid w:val="002E5B05"/>
    <w:pPr>
      <w:keepNext/>
      <w:spacing w:before="480" w:after="240"/>
      <w:outlineLvl w:val="0"/>
    </w:pPr>
    <w:rPr>
      <w:rFonts w:cs="Arial"/>
      <w:b/>
      <w:bCs/>
      <w:color w:val="FF0000"/>
      <w:kern w:val="32"/>
      <w:sz w:val="26"/>
      <w:szCs w:val="32"/>
    </w:rPr>
  </w:style>
  <w:style w:type="paragraph" w:styleId="Rubrik2">
    <w:name w:val="heading 2"/>
    <w:basedOn w:val="Normal"/>
    <w:next w:val="Normal"/>
    <w:qFormat/>
    <w:rsid w:val="005C1008"/>
    <w:pPr>
      <w:keepNext/>
      <w:spacing w:before="120" w:after="60"/>
      <w:outlineLvl w:val="1"/>
    </w:pPr>
    <w:rPr>
      <w:b/>
      <w:bCs/>
      <w:color w:val="FF0000"/>
    </w:rPr>
  </w:style>
  <w:style w:type="paragraph" w:styleId="Rubrik3">
    <w:name w:val="heading 3"/>
    <w:basedOn w:val="Normal"/>
    <w:next w:val="Normal"/>
    <w:qFormat/>
    <w:rsid w:val="008A67C7"/>
    <w:pPr>
      <w:keepNext/>
      <w:outlineLvl w:val="2"/>
    </w:pPr>
    <w:rPr>
      <w:b/>
      <w:b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10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8A67C7"/>
    <w:pPr>
      <w:tabs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link w:val="SidfotChar"/>
    <w:uiPriority w:val="99"/>
    <w:rsid w:val="008A67C7"/>
    <w:pPr>
      <w:tabs>
        <w:tab w:val="center" w:pos="4536"/>
        <w:tab w:val="right" w:pos="9072"/>
      </w:tabs>
    </w:pPr>
    <w:rPr>
      <w:sz w:val="18"/>
    </w:rPr>
  </w:style>
  <w:style w:type="character" w:styleId="Sidnummer">
    <w:name w:val="page number"/>
    <w:basedOn w:val="Standardstycketeckensnitt"/>
    <w:semiHidden/>
    <w:rsid w:val="008A67C7"/>
  </w:style>
  <w:style w:type="paragraph" w:customStyle="1" w:styleId="Titel">
    <w:name w:val="Titel"/>
    <w:basedOn w:val="Normal"/>
    <w:rsid w:val="008A67C7"/>
    <w:pPr>
      <w:spacing w:before="480" w:after="240"/>
    </w:pPr>
    <w:rPr>
      <w:rFonts w:ascii="Arial" w:hAnsi="Arial"/>
      <w:b/>
      <w:kern w:val="34"/>
      <w:sz w:val="34"/>
    </w:rPr>
  </w:style>
  <w:style w:type="paragraph" w:styleId="Brdtext">
    <w:name w:val="Body Text"/>
    <w:basedOn w:val="Normal"/>
    <w:semiHidden/>
    <w:rsid w:val="008A67C7"/>
    <w:rPr>
      <w:sz w:val="28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10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nk">
    <w:name w:val="Hyperlink"/>
    <w:basedOn w:val="Standardstycketeckensnitt"/>
    <w:semiHidden/>
    <w:rsid w:val="00234026"/>
    <w:rPr>
      <w:color w:val="0000FF"/>
      <w:u w:val="single"/>
    </w:rPr>
  </w:style>
  <w:style w:type="character" w:customStyle="1" w:styleId="SidfotChar">
    <w:name w:val="Sidfot Char"/>
    <w:basedOn w:val="Standardstycketeckensnitt"/>
    <w:link w:val="Sidfot"/>
    <w:uiPriority w:val="99"/>
    <w:rsid w:val="00234026"/>
    <w:rPr>
      <w:rFonts w:ascii="Garamond" w:hAnsi="Garamond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4026"/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4026"/>
    <w:rPr>
      <w:rFonts w:ascii="Tahoma" w:eastAsia="Times New Roman" w:hAnsi="Tahoma" w:cs="Tahoma"/>
      <w:sz w:val="16"/>
      <w:szCs w:val="16"/>
    </w:rPr>
  </w:style>
  <w:style w:type="paragraph" w:customStyle="1" w:styleId="xl44">
    <w:name w:val="xl44"/>
    <w:basedOn w:val="Normal"/>
    <w:rsid w:val="009B414C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083D2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RSF\F&#246;rs&#246;rjning\Hj&#228;lpmedel%20och%20varuf&#246;rs&#246;rjning\Rutiner%20&amp;%20blanketter\Mall%20f&#246;r%20Rutiner%20och%20Blanketter\Blankett%20mall%20HMC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4DB32-BE82-4E51-8C8C-C8C32E91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Blankett mall HMC.dotx</Template>
  <TotalTime>272</TotalTime>
  <Pages>2</Pages>
  <Words>153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Här skriver du titeln på ditt dokument</vt:lpstr>
      <vt:lpstr>Här skriver du titeln på ditt dokument</vt:lpstr>
    </vt:vector>
  </TitlesOfParts>
  <Company>Gotlands Kommun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Här skriver du titeln på ditt dokument</dc:title>
  <dc:subject/>
  <dc:creator>Jonathan Svedelius</dc:creator>
  <cp:keywords/>
  <dc:description/>
  <cp:lastModifiedBy>Jonathan Svedelius</cp:lastModifiedBy>
  <cp:revision>36</cp:revision>
  <cp:lastPrinted>2012-10-03T06:23:00Z</cp:lastPrinted>
  <dcterms:created xsi:type="dcterms:W3CDTF">2018-10-22T04:51:00Z</dcterms:created>
  <dcterms:modified xsi:type="dcterms:W3CDTF">2018-12-06T09:36:00Z</dcterms:modified>
</cp:coreProperties>
</file>