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69" w:rsidRDefault="00E27169" w:rsidP="00E27169">
      <w:pPr>
        <w:jc w:val="right"/>
        <w:rPr>
          <w:rFonts w:cs="Tahoma"/>
          <w:sz w:val="14"/>
          <w:szCs w:val="22"/>
        </w:rPr>
      </w:pPr>
      <w:r>
        <w:rPr>
          <w:rFonts w:cs="Tahoma"/>
          <w:sz w:val="14"/>
          <w:szCs w:val="22"/>
        </w:rPr>
        <w:t>Dokument framtaget 2018-11-13</w:t>
      </w: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22"/>
        <w:gridCol w:w="4673"/>
      </w:tblGrid>
      <w:tr w:rsidR="00E27169" w:rsidTr="0041633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Förskrivare</w:t>
            </w:r>
          </w:p>
        </w:tc>
      </w:tr>
      <w:tr w:rsidR="00E27169" w:rsidTr="0041633A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Förskrivare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Beställningsdatum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27169" w:rsidTr="0041633A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Telefon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E-post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27169" w:rsidTr="0041633A">
        <w:trPr>
          <w:trHeight w:val="43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FFFF" w:themeFill="background1"/>
            <w:vAlign w:val="center"/>
          </w:tcPr>
          <w:p w:rsidR="00E27169" w:rsidRDefault="00E27169">
            <w:pPr>
              <w:rPr>
                <w:rFonts w:cs="Tahoma"/>
                <w:sz w:val="12"/>
                <w:szCs w:val="22"/>
              </w:rPr>
            </w:pPr>
          </w:p>
          <w:tbl>
            <w:tblPr>
              <w:tblW w:w="9465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9465"/>
            </w:tblGrid>
            <w:tr w:rsidR="00E27169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E27169" w:rsidRDefault="00E27169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41633A">
                    <w:rPr>
                      <w:rFonts w:cs="Tahoma"/>
                      <w:sz w:val="20"/>
                      <w:szCs w:val="20"/>
                    </w:rPr>
                  </w:r>
                  <w:r w:rsidR="0041633A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>Utprovning/förskrivning utanför sortiment tillstrykt av verksamhetsansvarig</w:t>
                  </w:r>
                </w:p>
              </w:tc>
            </w:tr>
            <w:tr w:rsidR="00E27169">
              <w:trPr>
                <w:trHeight w:val="2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FFFFFF" w:themeFill="background1"/>
                </w:tcPr>
                <w:p w:rsidR="00E27169" w:rsidRDefault="00E27169">
                  <w:pPr>
                    <w:rPr>
                      <w:rFonts w:eastAsiaTheme="minorHAnsi" w:cs="Tahoma"/>
                      <w:bCs/>
                      <w:sz w:val="8"/>
                      <w:szCs w:val="20"/>
                      <w:lang w:eastAsia="en-US"/>
                    </w:rPr>
                  </w:pPr>
                </w:p>
              </w:tc>
            </w:tr>
            <w:tr w:rsidR="00E27169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E27169" w:rsidRDefault="00E27169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 xml:space="preserve">Känd smitta? Ja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41633A">
                    <w:rPr>
                      <w:rFonts w:cs="Tahoma"/>
                      <w:sz w:val="20"/>
                      <w:szCs w:val="20"/>
                    </w:rPr>
                  </w:r>
                  <w:r w:rsidR="0041633A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     Nej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41633A">
                    <w:rPr>
                      <w:rFonts w:cs="Tahoma"/>
                      <w:sz w:val="20"/>
                      <w:szCs w:val="20"/>
                    </w:rPr>
                  </w:r>
                  <w:r w:rsidR="0041633A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E27169" w:rsidRDefault="00E27169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  <w:p w:rsidR="00E27169" w:rsidRDefault="00E27169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</w:tc>
      </w:tr>
      <w:tr w:rsidR="00E27169" w:rsidTr="0041633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Utprovning (fylls i av HMC)</w:t>
            </w:r>
          </w:p>
        </w:tc>
      </w:tr>
      <w:tr w:rsidR="00E27169" w:rsidTr="0041633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Utprovningsdatum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E27169" w:rsidTr="0041633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Hjälpmedelskonsulent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E27169" w:rsidTr="0041633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E27169" w:rsidRDefault="00E27169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Hjälpmedelstekniker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</w:tbl>
    <w:p w:rsidR="00E27169" w:rsidRDefault="00E27169" w:rsidP="00E27169">
      <w:pPr>
        <w:jc w:val="right"/>
        <w:rPr>
          <w:rFonts w:cs="Tahoma"/>
          <w:sz w:val="8"/>
          <w:szCs w:val="22"/>
        </w:rPr>
      </w:pPr>
    </w:p>
    <w:p w:rsidR="00053722" w:rsidRPr="00E260EB" w:rsidRDefault="00053722" w:rsidP="00053722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053722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E13B5A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Beskriv </w:t>
            </w:r>
            <w:r w:rsidR="00E13B5A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patientens 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funktionsnedsättning/aktivitetsnedsättning</w:t>
            </w:r>
          </w:p>
        </w:tc>
      </w:tr>
      <w:tr w:rsidR="00053722" w:rsidRPr="00537B71" w:rsidTr="0041633A">
        <w:trPr>
          <w:trHeight w:val="925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Frågeställning</w:t>
            </w:r>
          </w:p>
        </w:tc>
      </w:tr>
      <w:tr w:rsidR="00053722" w:rsidRPr="00537B71" w:rsidTr="0041633A">
        <w:trPr>
          <w:trHeight w:val="1071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41633A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053722" w:rsidRDefault="00053722" w:rsidP="008F178F">
            <w:pPr>
              <w:spacing w:line="276" w:lineRule="auto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053722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Mål syfte med hjälpmedlet</w:t>
            </w:r>
          </w:p>
        </w:tc>
      </w:tr>
      <w:tr w:rsidR="00053722" w:rsidRPr="00537B71" w:rsidTr="0041633A">
        <w:trPr>
          <w:trHeight w:val="1065"/>
        </w:trPr>
        <w:tc>
          <w:tcPr>
            <w:tcW w:w="9502" w:type="dxa"/>
            <w:shd w:val="clear" w:color="auto" w:fill="EFEFEF"/>
          </w:tcPr>
          <w:p w:rsidR="00053722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Förskrivarens: 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</w:p>
          <w:p w:rsidR="00D171A7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Patientens: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41633A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CA0EE4" w:rsidRPr="00CA0EE4" w:rsidRDefault="00EB6E40" w:rsidP="008F178F">
            <w:pPr>
              <w:spacing w:line="276" w:lineRule="auto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Vilken lyft och lyftbygel använder patient</w:t>
            </w:r>
            <w:r w:rsidR="00954E5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en idag? Ange lyftbygelns bredd</w:t>
            </w:r>
          </w:p>
        </w:tc>
      </w:tr>
      <w:tr w:rsidR="00CA0EE4" w:rsidRPr="00537B71" w:rsidTr="0041633A">
        <w:trPr>
          <w:trHeight w:val="991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41633A">
        <w:trPr>
          <w:trHeight w:val="212"/>
        </w:trPr>
        <w:tc>
          <w:tcPr>
            <w:tcW w:w="9502" w:type="dxa"/>
            <w:shd w:val="clear" w:color="auto" w:fill="595959" w:themeFill="text1" w:themeFillTint="A6"/>
          </w:tcPr>
          <w:p w:rsidR="00CA0EE4" w:rsidRPr="00537B71" w:rsidRDefault="002442DA" w:rsidP="008F178F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Hur sker/fungerar förflyttning idag? I vilka situationer ska lyftselen användas?</w:t>
            </w:r>
          </w:p>
        </w:tc>
      </w:tr>
      <w:tr w:rsidR="00CA0EE4" w:rsidRPr="00537B71" w:rsidTr="0041633A">
        <w:trPr>
          <w:trHeight w:val="1065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A0EE4" w:rsidRDefault="00CA0EE4" w:rsidP="00053722">
      <w:pPr>
        <w:rPr>
          <w:rFonts w:cs="Tahoma"/>
          <w:szCs w:val="22"/>
        </w:rPr>
      </w:pPr>
      <w:r>
        <w:rPr>
          <w:rFonts w:cs="Tahoma"/>
          <w:szCs w:val="22"/>
        </w:rPr>
        <w:br w:type="page"/>
      </w:r>
    </w:p>
    <w:p w:rsidR="00053722" w:rsidRDefault="00053722" w:rsidP="00053722">
      <w:pPr>
        <w:rPr>
          <w:rFonts w:cs="Tahoma"/>
          <w:szCs w:val="22"/>
        </w:rPr>
      </w:pPr>
    </w:p>
    <w:p w:rsidR="00DF05C8" w:rsidRPr="00E260EB" w:rsidRDefault="00DF05C8" w:rsidP="00DF05C8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831173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831173" w:rsidRDefault="00B56FB1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Vilka lyftselar har provats? </w:t>
            </w:r>
          </w:p>
        </w:tc>
      </w:tr>
      <w:tr w:rsidR="00831173" w:rsidRPr="00537B71" w:rsidTr="0041633A">
        <w:trPr>
          <w:trHeight w:val="949"/>
        </w:trPr>
        <w:tc>
          <w:tcPr>
            <w:tcW w:w="9502" w:type="dxa"/>
            <w:shd w:val="clear" w:color="auto" w:fill="F2F2F2" w:themeFill="background1" w:themeFillShade="F2"/>
          </w:tcPr>
          <w:p w:rsidR="00831173" w:rsidRDefault="00B56FB1" w:rsidP="00B56FB1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5DD5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Vilken sittställning ska patienten ha i lyftet och varför?</w:t>
            </w:r>
          </w:p>
        </w:tc>
      </w:tr>
      <w:tr w:rsidR="00DF05C8" w:rsidRPr="00537B71" w:rsidTr="0041633A">
        <w:trPr>
          <w:trHeight w:val="969"/>
        </w:trPr>
        <w:tc>
          <w:tcPr>
            <w:tcW w:w="9502" w:type="dxa"/>
            <w:shd w:val="clear" w:color="auto" w:fill="EFEFEF"/>
          </w:tcPr>
          <w:p w:rsidR="00DF05C8" w:rsidRPr="00537B71" w:rsidRDefault="00B56FB1" w:rsidP="00D22DF5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41633A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053722" w:rsidRDefault="00770694" w:rsidP="00770694">
            <w:pPr>
              <w:spacing w:line="276" w:lineRule="auto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Vilket stöd i rygg och nacke behöver patienten och varför? 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br/>
              <w:t>Låg rygg – Axelhög rygg – Hög rygg</w:t>
            </w:r>
          </w:p>
        </w:tc>
      </w:tr>
      <w:tr w:rsidR="00DF05C8" w:rsidRPr="00537B71" w:rsidTr="0041633A">
        <w:trPr>
          <w:trHeight w:val="937"/>
        </w:trPr>
        <w:tc>
          <w:tcPr>
            <w:tcW w:w="9502" w:type="dxa"/>
            <w:shd w:val="clear" w:color="auto" w:fill="EFEFEF"/>
          </w:tcPr>
          <w:p w:rsidR="00DF05C8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41633A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DF05C8" w:rsidRPr="00CA0EE4" w:rsidRDefault="00286E37" w:rsidP="008F178F">
            <w:pPr>
              <w:spacing w:line="276" w:lineRule="auto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Ska patienten ha sin arm/armar på lyftselens in- eller utsida?</w:t>
            </w:r>
          </w:p>
        </w:tc>
      </w:tr>
      <w:tr w:rsidR="00DF05C8" w:rsidRPr="00537B71" w:rsidTr="0041633A">
        <w:trPr>
          <w:trHeight w:val="99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D67DED" w:rsidRPr="00E260EB" w:rsidRDefault="00D67DED" w:rsidP="00D67DED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D67DED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67DED" w:rsidRPr="00537B71" w:rsidRDefault="00954E54" w:rsidP="004C7C4C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Val av skärning mellan benstöden och varför? Medium, snäv/liten eller stor?</w:t>
            </w:r>
          </w:p>
        </w:tc>
      </w:tr>
      <w:tr w:rsidR="00D67DED" w:rsidRPr="00537B71" w:rsidTr="0041633A">
        <w:trPr>
          <w:trHeight w:val="925"/>
        </w:trPr>
        <w:tc>
          <w:tcPr>
            <w:tcW w:w="9502" w:type="dxa"/>
            <w:shd w:val="clear" w:color="auto" w:fill="EFEFEF"/>
          </w:tcPr>
          <w:p w:rsidR="00D67DED" w:rsidRPr="00537B71" w:rsidRDefault="00D67DED" w:rsidP="004C7C4C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67DED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67DED" w:rsidRPr="00537B71" w:rsidRDefault="00954E54" w:rsidP="004C7C4C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Hur ska benstöden vara utformade och varför?</w:t>
            </w:r>
          </w:p>
        </w:tc>
      </w:tr>
      <w:tr w:rsidR="00D67DED" w:rsidRPr="00537B71" w:rsidTr="0041633A">
        <w:trPr>
          <w:trHeight w:val="1071"/>
        </w:trPr>
        <w:tc>
          <w:tcPr>
            <w:tcW w:w="9502" w:type="dxa"/>
            <w:shd w:val="clear" w:color="auto" w:fill="EFEFEF"/>
          </w:tcPr>
          <w:p w:rsidR="00D67DED" w:rsidRPr="00537B71" w:rsidRDefault="00D67DED" w:rsidP="004C7C4C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67DED" w:rsidRPr="00537B71" w:rsidTr="0041633A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67DED" w:rsidRPr="00053722" w:rsidRDefault="00954E54" w:rsidP="004C7C4C">
            <w:pPr>
              <w:spacing w:line="276" w:lineRule="auto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Behov av tillbehör/anpassningar? (T.ex. förlängningsögla)</w:t>
            </w:r>
          </w:p>
        </w:tc>
      </w:tr>
      <w:tr w:rsidR="00D67DED" w:rsidRPr="00537B71" w:rsidTr="0041633A">
        <w:trPr>
          <w:trHeight w:val="1065"/>
        </w:trPr>
        <w:tc>
          <w:tcPr>
            <w:tcW w:w="9502" w:type="dxa"/>
            <w:shd w:val="clear" w:color="auto" w:fill="EFEFEF"/>
          </w:tcPr>
          <w:p w:rsidR="00D67DED" w:rsidRDefault="00D67DED" w:rsidP="004C7C4C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Förskrivarens: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</w:p>
          <w:p w:rsidR="00D67DED" w:rsidRDefault="00D67DED" w:rsidP="004C7C4C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Patientens: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67DED" w:rsidRPr="00537B71" w:rsidTr="0041633A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D67DED" w:rsidRPr="00CA0EE4" w:rsidRDefault="00954E54" w:rsidP="004C7C4C">
            <w:pPr>
              <w:spacing w:line="276" w:lineRule="auto"/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Egna förslag på lyftsele och lyftbygel?</w:t>
            </w:r>
          </w:p>
        </w:tc>
      </w:tr>
      <w:tr w:rsidR="00D67DED" w:rsidRPr="00537B71" w:rsidTr="0041633A">
        <w:trPr>
          <w:trHeight w:val="991"/>
        </w:trPr>
        <w:tc>
          <w:tcPr>
            <w:tcW w:w="9502" w:type="dxa"/>
            <w:shd w:val="clear" w:color="auto" w:fill="EFEFEF"/>
          </w:tcPr>
          <w:p w:rsidR="00D67DED" w:rsidRPr="00537B71" w:rsidRDefault="00D67DED" w:rsidP="004C7C4C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BD4A73" w:rsidRDefault="00BD4A73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Default="00E13B5A" w:rsidP="00430DC9">
      <w:pPr>
        <w:rPr>
          <w:rFonts w:cs="Tahoma"/>
          <w:sz w:val="14"/>
          <w:szCs w:val="22"/>
        </w:rPr>
      </w:pPr>
    </w:p>
    <w:p w:rsidR="00E13B5A" w:rsidRPr="00BD4A73" w:rsidRDefault="00E13B5A" w:rsidP="00430DC9">
      <w:pPr>
        <w:rPr>
          <w:rFonts w:cs="Tahoma"/>
          <w:sz w:val="14"/>
          <w:szCs w:val="22"/>
        </w:rPr>
      </w:pPr>
    </w:p>
    <w:tbl>
      <w:tblPr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081"/>
        <w:gridCol w:w="2036"/>
        <w:gridCol w:w="3350"/>
      </w:tblGrid>
      <w:tr w:rsidR="00BD4A73" w:rsidRPr="00537B71" w:rsidTr="0041633A">
        <w:trPr>
          <w:trHeight w:val="212"/>
        </w:trPr>
        <w:tc>
          <w:tcPr>
            <w:tcW w:w="4081" w:type="dxa"/>
            <w:shd w:val="clear" w:color="auto" w:fill="595959" w:themeFill="text1" w:themeFillTint="A6"/>
          </w:tcPr>
          <w:p w:rsidR="00BD4A73" w:rsidRPr="00537B71" w:rsidRDefault="00E13B5A" w:rsidP="00E13B5A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lastRenderedPageBreak/>
              <w:t>Personliga</w:t>
            </w:r>
            <w:r w:rsidR="00BD4A73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mått</w:t>
            </w:r>
          </w:p>
        </w:tc>
        <w:tc>
          <w:tcPr>
            <w:tcW w:w="2036" w:type="dxa"/>
            <w:shd w:val="clear" w:color="auto" w:fill="595959" w:themeFill="text1" w:themeFillTint="A6"/>
          </w:tcPr>
          <w:p w:rsidR="00BD4A73" w:rsidRDefault="00BD4A73" w:rsidP="004C7C4C">
            <w:pPr>
              <w:spacing w:line="276" w:lineRule="auto"/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3350" w:type="dxa"/>
            <w:shd w:val="clear" w:color="auto" w:fill="595959" w:themeFill="text1" w:themeFillTint="A6"/>
          </w:tcPr>
          <w:p w:rsidR="00BD4A73" w:rsidRDefault="00BD4A73" w:rsidP="004C7C4C">
            <w:pPr>
              <w:spacing w:line="276" w:lineRule="auto"/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</w:p>
        </w:tc>
      </w:tr>
      <w:tr w:rsidR="00BD4A73" w:rsidRPr="00537B71" w:rsidTr="0041633A">
        <w:tblPrEx>
          <w:tblCellMar>
            <w:left w:w="70" w:type="dxa"/>
            <w:right w:w="70" w:type="dxa"/>
          </w:tblCellMar>
        </w:tblPrEx>
        <w:trPr>
          <w:trHeight w:val="1065"/>
        </w:trPr>
        <w:tc>
          <w:tcPr>
            <w:tcW w:w="4081" w:type="dxa"/>
            <w:shd w:val="clear" w:color="auto" w:fill="EFEFEF"/>
          </w:tcPr>
          <w:p w:rsidR="00EF05A7" w:rsidRDefault="00BD4A73" w:rsidP="008F40C5">
            <w:pPr>
              <w:rPr>
                <w:rFonts w:eastAsiaTheme="minorHAnsi" w:cstheme="minorBidi"/>
                <w:sz w:val="16"/>
                <w:szCs w:val="20"/>
                <w:lang w:eastAsia="en-US"/>
              </w:rPr>
            </w:pP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A. Lyftbygel cm:</w:t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t xml:space="preserve"> 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br/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>(mått på bålbredd)</w:t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br/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br/>
            </w:r>
            <w:r w:rsidR="008F40C5"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B. Lyftbygel cm:</w:t>
            </w:r>
            <w:r w:rsidR="008F40C5"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t xml:space="preserve"> 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="008F40C5"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br/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>(mått på axelbredd)</w:t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br/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br/>
            </w:r>
            <w:r w:rsidR="008F40C5"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C. Trochantermått cm:</w:t>
            </w:r>
            <w:r w:rsidR="008F40C5"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t xml:space="preserve"> 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="008F40C5"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br/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 xml:space="preserve">(mått </w:t>
            </w:r>
            <w:r w:rsidR="00EF05A7">
              <w:rPr>
                <w:rFonts w:eastAsiaTheme="minorHAnsi" w:cstheme="minorBidi"/>
                <w:sz w:val="14"/>
                <w:szCs w:val="20"/>
                <w:lang w:eastAsia="en-US"/>
              </w:rPr>
              <w:t>från trochanter till trochanter</w:t>
            </w:r>
            <w:r w:rsidR="008F40C5"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>)</w:t>
            </w:r>
            <w:r w:rsidR="008F40C5">
              <w:rPr>
                <w:rFonts w:eastAsiaTheme="minorHAnsi" w:cstheme="minorBidi"/>
                <w:sz w:val="16"/>
                <w:szCs w:val="20"/>
                <w:lang w:eastAsia="en-US"/>
              </w:rPr>
              <w:br/>
            </w:r>
          </w:p>
          <w:p w:rsidR="00EF05A7" w:rsidRDefault="00EF05A7" w:rsidP="008F40C5">
            <w:pPr>
              <w:rPr>
                <w:rFonts w:eastAsiaTheme="minorHAnsi" w:cstheme="minorBidi"/>
                <w:sz w:val="16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D</w:t>
            </w: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 xml:space="preserve">. </w:t>
            </w:r>
            <w:r w:rsidR="00D45BAF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Lårmått</w:t>
            </w: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 xml:space="preserve"> cm:</w:t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t xml:space="preserve"> </w: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br/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 xml:space="preserve">(mått </w:t>
            </w:r>
            <w:r w:rsidR="00D45BAF">
              <w:rPr>
                <w:rFonts w:eastAsiaTheme="minorHAnsi" w:cstheme="minorBidi"/>
                <w:sz w:val="14"/>
                <w:szCs w:val="20"/>
                <w:lang w:eastAsia="en-US"/>
              </w:rPr>
              <w:t>från grenen till baksidan av knäleden</w:t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>)</w:t>
            </w:r>
            <w:r>
              <w:rPr>
                <w:rFonts w:eastAsiaTheme="minorHAnsi" w:cstheme="minorBidi"/>
                <w:sz w:val="16"/>
                <w:szCs w:val="20"/>
                <w:lang w:eastAsia="en-US"/>
              </w:rPr>
              <w:br/>
            </w:r>
          </w:p>
          <w:p w:rsidR="00EF05A7" w:rsidRDefault="00EF05A7" w:rsidP="008F40C5">
            <w:pPr>
              <w:rPr>
                <w:rFonts w:eastAsiaTheme="minorHAnsi" w:cstheme="minorBidi"/>
                <w:sz w:val="16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E</w:t>
            </w: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 xml:space="preserve">. </w:t>
            </w:r>
            <w:r w:rsidR="00D45BAF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Rygghöjd</w:t>
            </w: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 xml:space="preserve"> cm:</w:t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t xml:space="preserve"> </w: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br/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 xml:space="preserve">(mått </w:t>
            </w:r>
            <w:r w:rsidR="00D45BAF">
              <w:rPr>
                <w:rFonts w:eastAsiaTheme="minorHAnsi" w:cstheme="minorBidi"/>
                <w:sz w:val="14"/>
                <w:szCs w:val="20"/>
                <w:lang w:eastAsia="en-US"/>
              </w:rPr>
              <w:t>från sittytan till armhålan</w:t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>)</w:t>
            </w:r>
            <w:r>
              <w:rPr>
                <w:rFonts w:eastAsiaTheme="minorHAnsi" w:cstheme="minorBidi"/>
                <w:sz w:val="16"/>
                <w:szCs w:val="20"/>
                <w:lang w:eastAsia="en-US"/>
              </w:rPr>
              <w:br/>
            </w:r>
          </w:p>
          <w:p w:rsidR="00EF05A7" w:rsidRDefault="00EF05A7" w:rsidP="008F40C5">
            <w:pPr>
              <w:rPr>
                <w:rFonts w:eastAsiaTheme="minorHAnsi" w:cstheme="minorBidi"/>
                <w:sz w:val="16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F</w:t>
            </w: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 xml:space="preserve">. </w:t>
            </w:r>
            <w:r w:rsidR="00D45BAF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>Huvudhöjd</w:t>
            </w:r>
            <w:r w:rsidRPr="008F40C5">
              <w:rPr>
                <w:rFonts w:eastAsiaTheme="minorHAnsi" w:cstheme="minorBidi"/>
                <w:b/>
                <w:sz w:val="18"/>
                <w:szCs w:val="20"/>
                <w:lang w:eastAsia="en-US"/>
              </w:rPr>
              <w:t xml:space="preserve"> cm:</w:t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t xml:space="preserve"> </w: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Pr="008F40C5">
              <w:rPr>
                <w:rFonts w:eastAsiaTheme="minorHAnsi" w:cstheme="minorBidi"/>
                <w:sz w:val="18"/>
                <w:szCs w:val="20"/>
                <w:lang w:eastAsia="en-US"/>
              </w:rPr>
              <w:br/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 xml:space="preserve">(mått </w:t>
            </w:r>
            <w:r w:rsidR="00D45BAF">
              <w:rPr>
                <w:rFonts w:eastAsiaTheme="minorHAnsi" w:cstheme="minorBidi"/>
                <w:sz w:val="14"/>
                <w:szCs w:val="20"/>
                <w:lang w:eastAsia="en-US"/>
              </w:rPr>
              <w:t>från sittytan till och med huvudet</w:t>
            </w:r>
            <w:r w:rsidRPr="008F40C5">
              <w:rPr>
                <w:rFonts w:eastAsiaTheme="minorHAnsi" w:cstheme="minorBidi"/>
                <w:sz w:val="14"/>
                <w:szCs w:val="20"/>
                <w:lang w:eastAsia="en-US"/>
              </w:rPr>
              <w:t>)</w:t>
            </w:r>
            <w:r>
              <w:rPr>
                <w:rFonts w:eastAsiaTheme="minorHAnsi" w:cstheme="minorBidi"/>
                <w:sz w:val="16"/>
                <w:szCs w:val="20"/>
                <w:lang w:eastAsia="en-US"/>
              </w:rPr>
              <w:br/>
            </w:r>
          </w:p>
          <w:p w:rsidR="00BD4A73" w:rsidRPr="00EF05A7" w:rsidRDefault="00E13B5A" w:rsidP="00EF05A7">
            <w:pPr>
              <w:spacing w:line="276" w:lineRule="auto"/>
              <w:rPr>
                <w:rFonts w:eastAsia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Theme="minorHAnsi" w:cstheme="minorBidi"/>
                <w:b/>
                <w:sz w:val="18"/>
                <w:szCs w:val="18"/>
                <w:lang w:eastAsia="en-US"/>
              </w:rPr>
              <w:t>Längd</w:t>
            </w:r>
            <w:r w:rsidR="00EF05A7" w:rsidRPr="00EF05A7">
              <w:rPr>
                <w:rFonts w:eastAsiaTheme="minorHAnsi" w:cstheme="minorBidi"/>
                <w:b/>
                <w:sz w:val="18"/>
                <w:szCs w:val="18"/>
                <w:lang w:eastAsia="en-US"/>
              </w:rPr>
              <w:t>: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 w:cstheme="minorBidi"/>
                <w:b/>
                <w:sz w:val="18"/>
                <w:szCs w:val="18"/>
                <w:lang w:eastAsia="en-US"/>
              </w:rPr>
              <w:t>Vikt</w:t>
            </w:r>
            <w:r w:rsidR="00EF05A7" w:rsidRPr="00EF05A7">
              <w:rPr>
                <w:rFonts w:eastAsiaTheme="minorHAnsi" w:cstheme="minorBidi"/>
                <w:b/>
                <w:sz w:val="18"/>
                <w:szCs w:val="18"/>
                <w:lang w:eastAsia="en-US"/>
              </w:rPr>
              <w:t>: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instrText xml:space="preserve"> FORMTEXT </w:instrTex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separate"/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/>
                <w:noProof/>
                <w:sz w:val="18"/>
                <w:szCs w:val="18"/>
                <w:lang w:eastAsia="en-US"/>
              </w:rPr>
              <w:t> </w:t>
            </w:r>
            <w:r w:rsidR="00EF05A7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fldChar w:fldCharType="end"/>
            </w:r>
            <w:r w:rsidR="008F40C5" w:rsidRPr="00EF05A7">
              <w:rPr>
                <w:rFonts w:eastAsiaTheme="minorHAnsi" w:cstheme="minorBidi"/>
                <w:sz w:val="18"/>
                <w:szCs w:val="18"/>
                <w:lang w:eastAsia="en-US"/>
              </w:rPr>
              <w:br/>
            </w:r>
          </w:p>
        </w:tc>
        <w:tc>
          <w:tcPr>
            <w:tcW w:w="2036" w:type="dxa"/>
            <w:shd w:val="clear" w:color="auto" w:fill="EFEFEF"/>
          </w:tcPr>
          <w:p w:rsidR="00BD4A73" w:rsidRPr="00537B71" w:rsidRDefault="008F40C5" w:rsidP="008F40C5">
            <w:pPr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0AFE195" wp14:editId="656854F9">
                  <wp:extent cx="985961" cy="2383386"/>
                  <wp:effectExtent l="0" t="0" r="5080" b="0"/>
                  <wp:docPr id="11" name="Bildobjek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ildobjek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474" cy="24257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shd w:val="clear" w:color="auto" w:fill="EFEFEF"/>
          </w:tcPr>
          <w:p w:rsidR="00BD4A73" w:rsidRPr="00537B71" w:rsidRDefault="008F40C5" w:rsidP="008F40C5">
            <w:pPr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0AAFC4D" wp14:editId="3A9DC40E">
                  <wp:extent cx="1791729" cy="2528515"/>
                  <wp:effectExtent l="0" t="0" r="0" b="5715"/>
                  <wp:docPr id="9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objekt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94" cy="25390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6B5" w:rsidRPr="005226B5" w:rsidRDefault="005226B5" w:rsidP="005226B5">
      <w:pPr>
        <w:jc w:val="right"/>
        <w:rPr>
          <w:rFonts w:cs="Tahoma"/>
          <w:sz w:val="14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5226B5" w:rsidRPr="00537B71" w:rsidTr="0041633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5226B5" w:rsidRPr="00537B71" w:rsidRDefault="005226B5" w:rsidP="004C7C4C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Övrigt</w:t>
            </w:r>
          </w:p>
        </w:tc>
      </w:tr>
      <w:tr w:rsidR="005226B5" w:rsidRPr="00537B71" w:rsidTr="0041633A">
        <w:trPr>
          <w:trHeight w:val="961"/>
        </w:trPr>
        <w:tc>
          <w:tcPr>
            <w:tcW w:w="9502" w:type="dxa"/>
            <w:shd w:val="clear" w:color="auto" w:fill="EFEFEF"/>
          </w:tcPr>
          <w:p w:rsidR="005226B5" w:rsidRPr="00537B71" w:rsidRDefault="005226B5" w:rsidP="005226B5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bookmarkStart w:id="1" w:name="_GoBack"/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bookmarkEnd w:id="1"/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26B5" w:rsidRPr="00537B71" w:rsidTr="0041633A">
        <w:trPr>
          <w:trHeight w:val="43"/>
        </w:trPr>
        <w:tc>
          <w:tcPr>
            <w:tcW w:w="9502" w:type="dxa"/>
            <w:shd w:val="clear" w:color="auto" w:fill="FFFFFF" w:themeFill="background1"/>
            <w:vAlign w:val="center"/>
          </w:tcPr>
          <w:p w:rsidR="005226B5" w:rsidRPr="00430DC9" w:rsidRDefault="005226B5" w:rsidP="004C7C4C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</w:tc>
      </w:tr>
    </w:tbl>
    <w:p w:rsidR="00CA16C3" w:rsidRDefault="00CA16C3" w:rsidP="005226B5">
      <w:pPr>
        <w:rPr>
          <w:rFonts w:cs="Tahoma"/>
          <w:szCs w:val="22"/>
        </w:rPr>
      </w:pPr>
    </w:p>
    <w:sectPr w:rsidR="00CA16C3" w:rsidSect="00264CA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77" w:right="1304" w:bottom="737" w:left="1304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80" w:rsidRDefault="00B85580">
      <w:r>
        <w:separator/>
      </w:r>
    </w:p>
  </w:endnote>
  <w:endnote w:type="continuationSeparator" w:id="0">
    <w:p w:rsidR="00B85580" w:rsidRDefault="00B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A3" w:rsidRDefault="00C03D99" w:rsidP="00264CA3"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30BBD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qr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wwe6q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264CA3" w:rsidRPr="00716590">
      <w:rPr>
        <w:b/>
      </w:rPr>
      <w:t>Hjälpmedelscentralen</w:t>
    </w:r>
    <w:r w:rsidR="00264CA3">
      <w:tab/>
    </w:r>
    <w:r w:rsidR="00264CA3">
      <w:tab/>
    </w:r>
    <w:r w:rsidR="00264CA3" w:rsidRPr="00615744">
      <w:rPr>
        <w:sz w:val="18"/>
        <w:szCs w:val="18"/>
      </w:rPr>
      <w:t>Österbyväg 20</w:t>
    </w:r>
    <w:r w:rsidR="00264CA3" w:rsidRPr="00615744">
      <w:rPr>
        <w:sz w:val="18"/>
        <w:szCs w:val="18"/>
      </w:rPr>
      <w:tab/>
    </w:r>
    <w:r w:rsidR="00264CA3">
      <w:rPr>
        <w:sz w:val="18"/>
        <w:szCs w:val="18"/>
      </w:rPr>
      <w:tab/>
    </w:r>
    <w:r w:rsidR="00264CA3" w:rsidRPr="00615744">
      <w:rPr>
        <w:sz w:val="18"/>
        <w:szCs w:val="18"/>
      </w:rPr>
      <w:t>Telefon</w:t>
    </w:r>
  </w:p>
  <w:p w:rsidR="00264CA3" w:rsidRPr="00615744" w:rsidRDefault="00264CA3" w:rsidP="00264CA3">
    <w:pPr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9B414C" w:rsidRDefault="00234026" w:rsidP="00083D29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C03D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DA5252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5F6A09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C03D99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C03D99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 stroked="f">
                    <v:textbox>
                      <w:txbxContent>
                        <w:p w:rsidR="00F40016" w:rsidRDefault="00C03D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0" t="0" r="0" b="0"/>
                                <wp:docPr id="7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80" w:rsidRDefault="00B85580">
      <w:r>
        <w:separator/>
      </w:r>
    </w:p>
  </w:footnote>
  <w:footnote w:type="continuationSeparator" w:id="0">
    <w:p w:rsidR="00B85580" w:rsidRDefault="00B8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Pr="00474BE9" w:rsidRDefault="00C03D99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2E8B">
      <w:rPr>
        <w:rFonts w:cs="Tahoma"/>
        <w:sz w:val="16"/>
      </w:rPr>
      <w:t xml:space="preserve">                   </w:t>
    </w:r>
    <w:r w:rsidR="00652631">
      <w:rPr>
        <w:rFonts w:cs="Tahoma"/>
        <w:sz w:val="16"/>
      </w:rPr>
      <w:t xml:space="preserve">                               </w:t>
    </w:r>
    <w:r w:rsidR="00652631">
      <w:rPr>
        <w:rFonts w:cs="Tahoma"/>
        <w:sz w:val="16"/>
      </w:rPr>
      <w:tab/>
    </w:r>
    <w:r>
      <w:rPr>
        <w:rFonts w:cs="Tahoma"/>
        <w:sz w:val="16"/>
      </w:rPr>
      <w:t xml:space="preserve">UTPROVNINGSUNDERLAG </w:t>
    </w:r>
    <w:r w:rsidR="00652631">
      <w:rPr>
        <w:rFonts w:cs="Tahoma"/>
        <w:sz w:val="16"/>
      </w:rPr>
      <w:t>LYFTSELE</w:t>
    </w:r>
    <w:r w:rsidR="00F40016" w:rsidRPr="00474BE9">
      <w:rPr>
        <w:rFonts w:cs="Tahoma"/>
        <w:sz w:val="16"/>
      </w:rPr>
      <w:tab/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41633A">
      <w:rPr>
        <w:rStyle w:val="Sidnummer"/>
        <w:rFonts w:cs="Tahoma"/>
        <w:noProof/>
        <w:sz w:val="16"/>
      </w:rPr>
      <w:t>1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41633A">
      <w:rPr>
        <w:rStyle w:val="Sidnummer"/>
        <w:rFonts w:cs="Tahoma"/>
        <w:noProof/>
        <w:sz w:val="16"/>
      </w:rPr>
      <w:t>3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</w:p>
  <w:p w:rsidR="00F40016" w:rsidRDefault="00F40016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C03D99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16">
      <w:tab/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5F6A09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5F6A09">
      <w:rPr>
        <w:rStyle w:val="Sidnummer"/>
      </w:rPr>
      <w:fldChar w:fldCharType="separate"/>
    </w:r>
    <w:r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C03D99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428C2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626B7023"/>
    <w:multiLevelType w:val="hybridMultilevel"/>
    <w:tmpl w:val="666828B2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kzxnw0DCwIvoOequ1AVJgoOJ4jVA8pkjaIdwrq9euC2Q2M5qhaPXZDN8t6QLBvVT//lqy2kwLrsjRdJMT9vnsQ==" w:salt="vn+PorPNjnFNlSfhPU5b0g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99"/>
    <w:rsid w:val="00053722"/>
    <w:rsid w:val="000608FF"/>
    <w:rsid w:val="00083D29"/>
    <w:rsid w:val="0008526F"/>
    <w:rsid w:val="000956F0"/>
    <w:rsid w:val="000D2358"/>
    <w:rsid w:val="000D6A67"/>
    <w:rsid w:val="001262AE"/>
    <w:rsid w:val="00171655"/>
    <w:rsid w:val="001D1C39"/>
    <w:rsid w:val="001F64E1"/>
    <w:rsid w:val="00203446"/>
    <w:rsid w:val="00233D23"/>
    <w:rsid w:val="00234026"/>
    <w:rsid w:val="002442DA"/>
    <w:rsid w:val="00264CA3"/>
    <w:rsid w:val="00286E37"/>
    <w:rsid w:val="002E26E2"/>
    <w:rsid w:val="002E5B05"/>
    <w:rsid w:val="003133ED"/>
    <w:rsid w:val="00332934"/>
    <w:rsid w:val="003733A6"/>
    <w:rsid w:val="003C01CC"/>
    <w:rsid w:val="003D53BC"/>
    <w:rsid w:val="0041519A"/>
    <w:rsid w:val="0041633A"/>
    <w:rsid w:val="00430DC9"/>
    <w:rsid w:val="004461BF"/>
    <w:rsid w:val="00474BE9"/>
    <w:rsid w:val="0048760E"/>
    <w:rsid w:val="00487858"/>
    <w:rsid w:val="004B1250"/>
    <w:rsid w:val="004E6D22"/>
    <w:rsid w:val="00516BD5"/>
    <w:rsid w:val="005226B5"/>
    <w:rsid w:val="00585D29"/>
    <w:rsid w:val="005A0BF3"/>
    <w:rsid w:val="005A2E3C"/>
    <w:rsid w:val="005B6F15"/>
    <w:rsid w:val="005C1008"/>
    <w:rsid w:val="005D1A6A"/>
    <w:rsid w:val="005F6948"/>
    <w:rsid w:val="005F6A09"/>
    <w:rsid w:val="006369ED"/>
    <w:rsid w:val="00647DA3"/>
    <w:rsid w:val="00652631"/>
    <w:rsid w:val="00684AAA"/>
    <w:rsid w:val="00684CF1"/>
    <w:rsid w:val="0069242D"/>
    <w:rsid w:val="006C177E"/>
    <w:rsid w:val="006F323D"/>
    <w:rsid w:val="006F4FF9"/>
    <w:rsid w:val="007346F1"/>
    <w:rsid w:val="0074381B"/>
    <w:rsid w:val="007603D5"/>
    <w:rsid w:val="00770694"/>
    <w:rsid w:val="00793870"/>
    <w:rsid w:val="007B0F03"/>
    <w:rsid w:val="007F24B7"/>
    <w:rsid w:val="00831173"/>
    <w:rsid w:val="00852512"/>
    <w:rsid w:val="008536C2"/>
    <w:rsid w:val="00861727"/>
    <w:rsid w:val="00871D4E"/>
    <w:rsid w:val="00887AA5"/>
    <w:rsid w:val="008949E0"/>
    <w:rsid w:val="008A67C7"/>
    <w:rsid w:val="008C7D7F"/>
    <w:rsid w:val="008F178F"/>
    <w:rsid w:val="008F40C5"/>
    <w:rsid w:val="0090013C"/>
    <w:rsid w:val="00954E54"/>
    <w:rsid w:val="009879B8"/>
    <w:rsid w:val="009B414C"/>
    <w:rsid w:val="009C2C7C"/>
    <w:rsid w:val="00A06449"/>
    <w:rsid w:val="00A15684"/>
    <w:rsid w:val="00AE510F"/>
    <w:rsid w:val="00AF66A5"/>
    <w:rsid w:val="00B56FB1"/>
    <w:rsid w:val="00B85580"/>
    <w:rsid w:val="00B93501"/>
    <w:rsid w:val="00BB2AA8"/>
    <w:rsid w:val="00BC1C7B"/>
    <w:rsid w:val="00BD4A73"/>
    <w:rsid w:val="00BF3ED2"/>
    <w:rsid w:val="00C03D99"/>
    <w:rsid w:val="00C21C05"/>
    <w:rsid w:val="00C71E12"/>
    <w:rsid w:val="00CA0EE4"/>
    <w:rsid w:val="00CA16C3"/>
    <w:rsid w:val="00CA1ACE"/>
    <w:rsid w:val="00CD0780"/>
    <w:rsid w:val="00CE4112"/>
    <w:rsid w:val="00CF44BA"/>
    <w:rsid w:val="00D171A7"/>
    <w:rsid w:val="00D30792"/>
    <w:rsid w:val="00D420D3"/>
    <w:rsid w:val="00D45BAF"/>
    <w:rsid w:val="00D67DED"/>
    <w:rsid w:val="00D77F92"/>
    <w:rsid w:val="00DB3EF8"/>
    <w:rsid w:val="00DE1E11"/>
    <w:rsid w:val="00DF05C8"/>
    <w:rsid w:val="00DF2E8B"/>
    <w:rsid w:val="00DF5DD5"/>
    <w:rsid w:val="00E065DF"/>
    <w:rsid w:val="00E13B5A"/>
    <w:rsid w:val="00E16F01"/>
    <w:rsid w:val="00E260EB"/>
    <w:rsid w:val="00E27169"/>
    <w:rsid w:val="00E749AD"/>
    <w:rsid w:val="00E822E4"/>
    <w:rsid w:val="00E87396"/>
    <w:rsid w:val="00EB183F"/>
    <w:rsid w:val="00EB6E40"/>
    <w:rsid w:val="00EC3321"/>
    <w:rsid w:val="00EE31B8"/>
    <w:rsid w:val="00EF05A7"/>
    <w:rsid w:val="00F40016"/>
    <w:rsid w:val="00F41F41"/>
    <w:rsid w:val="00F5018F"/>
    <w:rsid w:val="00F66684"/>
    <w:rsid w:val="00F70004"/>
    <w:rsid w:val="00FB5D83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FAF97FB1-3D75-4308-A49C-B24D9B0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BD4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SF\F&#246;rs&#246;rjning\Hj&#228;lpmedel%20och%20varuf&#246;rs&#246;rjning\Rutiner%20&amp;%20blanketter\Mall%20f&#246;r%20Rutiner%20och%20Blanketter\Blankett%20mall%20HM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8A02-AA08-4DB9-88F2-5C72DA19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 mall HMC.dotx</Template>
  <TotalTime>336</TotalTime>
  <Pages>3</Pages>
  <Words>332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Jonathan Svedelius</dc:creator>
  <cp:keywords/>
  <dc:description/>
  <cp:lastModifiedBy>Jonathan Svedelius</cp:lastModifiedBy>
  <cp:revision>45</cp:revision>
  <cp:lastPrinted>2012-10-03T06:23:00Z</cp:lastPrinted>
  <dcterms:created xsi:type="dcterms:W3CDTF">2018-10-22T04:51:00Z</dcterms:created>
  <dcterms:modified xsi:type="dcterms:W3CDTF">2018-12-06T09:38:00Z</dcterms:modified>
</cp:coreProperties>
</file>