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13" w:rsidRDefault="00294C13" w:rsidP="00294C13">
      <w:pPr>
        <w:jc w:val="right"/>
        <w:rPr>
          <w:rFonts w:cs="Tahoma"/>
          <w:sz w:val="14"/>
          <w:szCs w:val="22"/>
        </w:rPr>
      </w:pPr>
      <w:r>
        <w:rPr>
          <w:rFonts w:cs="Tahoma"/>
          <w:sz w:val="14"/>
          <w:szCs w:val="22"/>
        </w:rPr>
        <w:t>Dokument framtaget 2018-11-13</w:t>
      </w: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22"/>
        <w:gridCol w:w="4673"/>
      </w:tblGrid>
      <w:tr w:rsidR="00294C13" w:rsidTr="00A2527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Förskrivare</w:t>
            </w:r>
          </w:p>
        </w:tc>
      </w:tr>
      <w:tr w:rsidR="00294C13" w:rsidTr="00A2527F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Förskrivare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bookmarkStart w:id="1" w:name="_GoBack"/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Beställningsdatum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94C13" w:rsidTr="00A2527F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Telefon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E-post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94C13" w:rsidTr="00A2527F">
        <w:trPr>
          <w:trHeight w:val="43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294C13" w:rsidRDefault="00294C13">
            <w:pPr>
              <w:rPr>
                <w:rFonts w:cs="Tahoma"/>
                <w:sz w:val="12"/>
                <w:szCs w:val="22"/>
              </w:rPr>
            </w:pPr>
          </w:p>
          <w:tbl>
            <w:tblPr>
              <w:tblW w:w="9465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465"/>
            </w:tblGrid>
            <w:tr w:rsidR="00294C13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294C13" w:rsidRDefault="00294C13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A2527F">
                    <w:rPr>
                      <w:rFonts w:cs="Tahoma"/>
                      <w:sz w:val="20"/>
                      <w:szCs w:val="20"/>
                    </w:rPr>
                  </w:r>
                  <w:r w:rsidR="00A2527F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Utprovning/förskrivning utanför sortiment tillstrykt av verksamhetsansvarig</w:t>
                  </w:r>
                </w:p>
              </w:tc>
            </w:tr>
            <w:tr w:rsidR="00294C13">
              <w:trPr>
                <w:trHeight w:val="2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FFFFFF" w:themeFill="background1"/>
                </w:tcPr>
                <w:p w:rsidR="00294C13" w:rsidRDefault="00294C13">
                  <w:pPr>
                    <w:rPr>
                      <w:rFonts w:eastAsiaTheme="minorHAnsi" w:cs="Tahoma"/>
                      <w:bCs/>
                      <w:sz w:val="8"/>
                      <w:szCs w:val="20"/>
                      <w:lang w:eastAsia="en-US"/>
                    </w:rPr>
                  </w:pPr>
                </w:p>
              </w:tc>
            </w:tr>
            <w:tr w:rsidR="00294C13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294C13" w:rsidRDefault="00294C13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 xml:space="preserve">Känd smitta? Ja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A2527F">
                    <w:rPr>
                      <w:rFonts w:cs="Tahoma"/>
                      <w:sz w:val="20"/>
                      <w:szCs w:val="20"/>
                    </w:rPr>
                  </w:r>
                  <w:r w:rsidR="00A2527F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     Nej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A2527F">
                    <w:rPr>
                      <w:rFonts w:cs="Tahoma"/>
                      <w:sz w:val="20"/>
                      <w:szCs w:val="20"/>
                    </w:rPr>
                  </w:r>
                  <w:r w:rsidR="00A2527F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294C13" w:rsidRDefault="00294C13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  <w:p w:rsidR="00294C13" w:rsidRDefault="00294C13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  <w:tr w:rsidR="00294C13" w:rsidTr="00A2527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Utprovning (fylls i av HMC)</w:t>
            </w:r>
          </w:p>
        </w:tc>
      </w:tr>
      <w:tr w:rsidR="00294C13" w:rsidTr="00A2527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Utprovningsdatum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294C13" w:rsidTr="00A2527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Hjälpmedelskonsulent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294C13" w:rsidTr="00A2527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294C13" w:rsidRDefault="00294C13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Hjälpmedelstekniker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</w:tbl>
    <w:p w:rsidR="00294C13" w:rsidRDefault="00294C13" w:rsidP="00294C13">
      <w:pPr>
        <w:jc w:val="right"/>
        <w:rPr>
          <w:rFonts w:cs="Tahoma"/>
          <w:sz w:val="8"/>
          <w:szCs w:val="22"/>
        </w:rPr>
      </w:pPr>
    </w:p>
    <w:p w:rsidR="00053722" w:rsidRPr="00E260EB" w:rsidRDefault="00053722" w:rsidP="00053722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053722" w:rsidRPr="00537B71" w:rsidTr="00A2527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7470F8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Beskriv </w:t>
            </w:r>
            <w:r w:rsidR="007470F8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patientens 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funktionsnedsättning/aktivitetsnedsättning</w:t>
            </w:r>
          </w:p>
        </w:tc>
      </w:tr>
      <w:tr w:rsidR="00053722" w:rsidRPr="00537B71" w:rsidTr="00A2527F">
        <w:trPr>
          <w:trHeight w:val="925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A2527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Frågeställning</w:t>
            </w:r>
          </w:p>
        </w:tc>
      </w:tr>
      <w:tr w:rsidR="00053722" w:rsidRPr="00537B71" w:rsidTr="00A2527F">
        <w:trPr>
          <w:trHeight w:val="1071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A2527F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053722" w:rsidRDefault="00053722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Mål syfte med hjälpmedlet</w:t>
            </w:r>
          </w:p>
        </w:tc>
      </w:tr>
      <w:tr w:rsidR="00053722" w:rsidRPr="00537B71" w:rsidTr="00A2527F">
        <w:trPr>
          <w:trHeight w:val="1065"/>
        </w:trPr>
        <w:tc>
          <w:tcPr>
            <w:tcW w:w="9502" w:type="dxa"/>
            <w:shd w:val="clear" w:color="auto" w:fill="EFEFEF"/>
          </w:tcPr>
          <w:p w:rsidR="00053722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D171A7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A2527F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CA0EE4" w:rsidRPr="00CA0EE4" w:rsidRDefault="00CA0EE4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Nuvarande hjälpmedel</w:t>
            </w:r>
          </w:p>
        </w:tc>
      </w:tr>
      <w:tr w:rsidR="00CA0EE4" w:rsidRPr="00537B71" w:rsidTr="00A2527F">
        <w:trPr>
          <w:trHeight w:val="991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A2527F">
        <w:trPr>
          <w:trHeight w:val="212"/>
        </w:trPr>
        <w:tc>
          <w:tcPr>
            <w:tcW w:w="9502" w:type="dxa"/>
            <w:shd w:val="clear" w:color="auto" w:fill="595959" w:themeFill="text1" w:themeFillTint="A6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Vilka </w:t>
            </w: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hjälpmedel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/anpassningar har provats</w:t>
            </w:r>
          </w:p>
        </w:tc>
      </w:tr>
      <w:tr w:rsidR="00CA0EE4" w:rsidRPr="00537B71" w:rsidTr="00A2527F">
        <w:trPr>
          <w:trHeight w:val="1065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A0EE4" w:rsidRDefault="00CA0EE4" w:rsidP="00053722">
      <w:pPr>
        <w:rPr>
          <w:rFonts w:cs="Tahoma"/>
          <w:szCs w:val="22"/>
        </w:rPr>
      </w:pPr>
      <w:r>
        <w:rPr>
          <w:rFonts w:cs="Tahoma"/>
          <w:szCs w:val="22"/>
        </w:rPr>
        <w:br w:type="page"/>
      </w:r>
    </w:p>
    <w:p w:rsidR="00053722" w:rsidRDefault="00053722" w:rsidP="00053722">
      <w:pPr>
        <w:rPr>
          <w:rFonts w:cs="Tahoma"/>
          <w:szCs w:val="22"/>
        </w:rPr>
      </w:pPr>
    </w:p>
    <w:p w:rsidR="00DF05C8" w:rsidRPr="00E260EB" w:rsidRDefault="00DF05C8" w:rsidP="00DF05C8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831173" w:rsidRPr="00537B71" w:rsidTr="00A2527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831173" w:rsidRDefault="007470F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Sittanpassning till</w:t>
            </w:r>
          </w:p>
        </w:tc>
      </w:tr>
      <w:tr w:rsidR="00831173" w:rsidRPr="00537B71" w:rsidTr="00A2527F">
        <w:trPr>
          <w:trHeight w:val="666"/>
        </w:trPr>
        <w:tc>
          <w:tcPr>
            <w:tcW w:w="9502" w:type="dxa"/>
            <w:shd w:val="clear" w:color="auto" w:fill="F2F2F2" w:themeFill="background1" w:themeFillShade="F2"/>
            <w:vAlign w:val="center"/>
          </w:tcPr>
          <w:p w:rsidR="00861727" w:rsidRDefault="00831173" w:rsidP="00861727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A2527F">
              <w:rPr>
                <w:rFonts w:cs="Tahoma"/>
                <w:sz w:val="20"/>
                <w:szCs w:val="20"/>
              </w:rPr>
            </w:r>
            <w:r w:rsidR="00A2527F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Befintlig stol/</w:t>
            </w:r>
            <w:r w:rsidR="005D6B2B">
              <w:rPr>
                <w:rFonts w:cs="Tahoma"/>
                <w:sz w:val="20"/>
                <w:szCs w:val="20"/>
              </w:rPr>
              <w:t>duschvagn</w:t>
            </w:r>
          </w:p>
          <w:p w:rsidR="00831173" w:rsidRDefault="00831173" w:rsidP="007470F8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A2527F">
              <w:rPr>
                <w:rFonts w:cs="Tahoma"/>
                <w:sz w:val="20"/>
                <w:szCs w:val="20"/>
              </w:rPr>
            </w:r>
            <w:r w:rsidR="00A2527F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Ny stol/</w:t>
            </w:r>
            <w:r w:rsidR="005D6B2B">
              <w:rPr>
                <w:rFonts w:cs="Tahoma"/>
                <w:sz w:val="20"/>
                <w:szCs w:val="20"/>
              </w:rPr>
              <w:t>duschvagn</w:t>
            </w:r>
          </w:p>
        </w:tc>
      </w:tr>
      <w:tr w:rsidR="00DF05C8" w:rsidRPr="00537B71" w:rsidTr="00A2527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Personliga mått</w:t>
            </w:r>
          </w:p>
        </w:tc>
      </w:tr>
      <w:tr w:rsidR="00DF05C8" w:rsidRPr="00537B71" w:rsidTr="00A2527F">
        <w:trPr>
          <w:trHeight w:val="524"/>
        </w:trPr>
        <w:tc>
          <w:tcPr>
            <w:tcW w:w="9502" w:type="dxa"/>
            <w:shd w:val="clear" w:color="auto" w:fill="EFEFEF"/>
          </w:tcPr>
          <w:p w:rsidR="00DF05C8" w:rsidRDefault="00DF05C8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DF05C8" w:rsidRDefault="00DF05C8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Vikt: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Default="007B0F03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Sittbredd: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Default="007B0F03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Sittdjup: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Pr="00537B71" w:rsidRDefault="007B0F03" w:rsidP="00DF05C8">
            <w:pPr>
              <w:spacing w:line="276" w:lineRule="auto"/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Underbenslängd: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A2527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Begränsningar i patientens miljö</w:t>
            </w:r>
          </w:p>
        </w:tc>
      </w:tr>
      <w:tr w:rsidR="00DF05C8" w:rsidRPr="00537B71" w:rsidTr="00A2527F">
        <w:trPr>
          <w:trHeight w:val="107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A2527F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053722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Deltagare vid utprovning</w:t>
            </w:r>
          </w:p>
        </w:tc>
      </w:tr>
      <w:tr w:rsidR="00DF05C8" w:rsidRPr="00537B71" w:rsidTr="00A2527F">
        <w:trPr>
          <w:trHeight w:val="1065"/>
        </w:trPr>
        <w:tc>
          <w:tcPr>
            <w:tcW w:w="9502" w:type="dxa"/>
            <w:shd w:val="clear" w:color="auto" w:fill="EFEFEF"/>
          </w:tcPr>
          <w:p w:rsidR="00DF05C8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A2527F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F05C8" w:rsidRPr="00CA0EE4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Övrigt</w:t>
            </w:r>
          </w:p>
        </w:tc>
      </w:tr>
      <w:tr w:rsidR="00DF05C8" w:rsidRPr="00537B71" w:rsidTr="00A2527F">
        <w:trPr>
          <w:trHeight w:val="99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430DC9" w:rsidRDefault="00430DC9" w:rsidP="00430DC9">
      <w:pPr>
        <w:rPr>
          <w:rFonts w:cs="Tahoma"/>
          <w:szCs w:val="22"/>
        </w:rPr>
      </w:pPr>
    </w:p>
    <w:p w:rsidR="002D0528" w:rsidRDefault="002D0528" w:rsidP="002D0528">
      <w:pPr>
        <w:rPr>
          <w:rFonts w:cs="Tahoma"/>
          <w:szCs w:val="22"/>
        </w:rPr>
      </w:pPr>
      <w:r>
        <w:rPr>
          <w:rFonts w:cs="Tahoma"/>
          <w:szCs w:val="22"/>
        </w:rPr>
        <w:t xml:space="preserve">Sittanalys ska bifogas (gäller hygienstol): </w:t>
      </w:r>
      <w:hyperlink r:id="rId8" w:history="1">
        <w:r w:rsidRPr="0053555C">
          <w:rPr>
            <w:rStyle w:val="Hyperlnk"/>
            <w:rFonts w:cs="Tahoma"/>
            <w:szCs w:val="22"/>
          </w:rPr>
          <w:t>Klicka här</w:t>
        </w:r>
      </w:hyperlink>
    </w:p>
    <w:p w:rsidR="00CA16C3" w:rsidRDefault="00CA16C3" w:rsidP="00430DC9">
      <w:pPr>
        <w:rPr>
          <w:rFonts w:cs="Tahoma"/>
          <w:szCs w:val="22"/>
        </w:rPr>
      </w:pPr>
    </w:p>
    <w:p w:rsidR="00CA16C3" w:rsidRDefault="00CA16C3" w:rsidP="00430DC9">
      <w:pPr>
        <w:rPr>
          <w:rFonts w:cs="Tahoma"/>
          <w:szCs w:val="22"/>
        </w:rPr>
      </w:pPr>
      <w:r w:rsidRPr="00430DC9">
        <w:rPr>
          <w:rFonts w:cs="Tahoma"/>
          <w:sz w:val="20"/>
          <w:szCs w:val="2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0DC9">
        <w:rPr>
          <w:rFonts w:cs="Tahoma"/>
          <w:sz w:val="20"/>
          <w:szCs w:val="20"/>
        </w:rPr>
        <w:instrText xml:space="preserve"> FORMCHECKBOX </w:instrText>
      </w:r>
      <w:r w:rsidR="00A2527F">
        <w:rPr>
          <w:rFonts w:cs="Tahoma"/>
          <w:sz w:val="20"/>
          <w:szCs w:val="20"/>
        </w:rPr>
      </w:r>
      <w:r w:rsidR="00A2527F">
        <w:rPr>
          <w:rFonts w:cs="Tahoma"/>
          <w:sz w:val="20"/>
          <w:szCs w:val="20"/>
        </w:rPr>
        <w:fldChar w:fldCharType="separate"/>
      </w:r>
      <w:r w:rsidRPr="00430DC9">
        <w:rPr>
          <w:rFonts w:cs="Tahoma"/>
          <w:sz w:val="20"/>
          <w:szCs w:val="20"/>
        </w:rPr>
        <w:fldChar w:fldCharType="end"/>
      </w:r>
      <w:r>
        <w:rPr>
          <w:rFonts w:cs="Tahoma"/>
          <w:sz w:val="20"/>
          <w:szCs w:val="20"/>
        </w:rPr>
        <w:t xml:space="preserve"> Sitt-teamet har </w:t>
      </w:r>
      <w:r w:rsidR="007470F8">
        <w:rPr>
          <w:rFonts w:cs="Tahoma"/>
          <w:sz w:val="20"/>
          <w:szCs w:val="20"/>
        </w:rPr>
        <w:t>varit inkopplad, ange vem</w:t>
      </w:r>
      <w:r>
        <w:rPr>
          <w:rFonts w:cs="Tahoma"/>
          <w:sz w:val="20"/>
          <w:szCs w:val="20"/>
        </w:rPr>
        <w:t xml:space="preserve"> </w:t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B71">
        <w:rPr>
          <w:rFonts w:eastAsiaTheme="minorHAnsi" w:cstheme="minorBidi"/>
          <w:sz w:val="20"/>
          <w:szCs w:val="20"/>
          <w:lang w:eastAsia="en-US"/>
        </w:rPr>
        <w:instrText xml:space="preserve"> FORMTEXT </w:instrText>
      </w:r>
      <w:r w:rsidRPr="00537B71">
        <w:rPr>
          <w:rFonts w:eastAsiaTheme="minorHAnsi" w:cstheme="minorBidi"/>
          <w:sz w:val="20"/>
          <w:szCs w:val="20"/>
          <w:lang w:eastAsia="en-US"/>
        </w:rPr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separate"/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end"/>
      </w:r>
    </w:p>
    <w:sectPr w:rsidR="00CA16C3" w:rsidSect="00264C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80" w:rsidRDefault="00B85580">
      <w:r>
        <w:separator/>
      </w:r>
    </w:p>
  </w:endnote>
  <w:endnote w:type="continuationSeparator" w:id="0">
    <w:p w:rsidR="00B85580" w:rsidRDefault="00B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C03D99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30BBD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C03D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A5252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C03D99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C03D99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C03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80" w:rsidRDefault="00B85580">
      <w:r>
        <w:separator/>
      </w:r>
    </w:p>
  </w:footnote>
  <w:footnote w:type="continuationSeparator" w:id="0">
    <w:p w:rsidR="00B85580" w:rsidRDefault="00B8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C03D99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E8B">
      <w:rPr>
        <w:rFonts w:cs="Tahoma"/>
        <w:sz w:val="16"/>
      </w:rPr>
      <w:t xml:space="preserve">                                                   </w:t>
    </w:r>
    <w:r>
      <w:rPr>
        <w:rFonts w:cs="Tahoma"/>
        <w:sz w:val="16"/>
      </w:rPr>
      <w:t xml:space="preserve">UTPROVNINGSUNDERLAG </w:t>
    </w:r>
    <w:r w:rsidR="00132F7E">
      <w:rPr>
        <w:rFonts w:cs="Tahoma"/>
        <w:sz w:val="16"/>
      </w:rPr>
      <w:t>HYGIENSTOL/DUSCHVAGN</w:t>
    </w:r>
    <w:r w:rsidR="00083D29">
      <w:rPr>
        <w:rFonts w:cs="Tahoma"/>
        <w:sz w:val="16"/>
      </w:rPr>
      <w:t xml:space="preserve"> </w:t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A2527F"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A2527F">
      <w:rPr>
        <w:rStyle w:val="Sidnummer"/>
        <w:rFonts w:cs="Tahoma"/>
        <w:noProof/>
        <w:sz w:val="16"/>
      </w:rPr>
      <w:t>2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C03D99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C03D9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28C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PAu70BtUGZP6JWiuImULZIQKGc309lwEe4dZ3mPdRpxIkan3BMke252bNx+hyxmsuxPiHaMr6YOmrbnf27xFTw==" w:salt="h19KdSwmjUqlb/u1KrmnkQ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9"/>
    <w:rsid w:val="00053722"/>
    <w:rsid w:val="00083D29"/>
    <w:rsid w:val="0008526F"/>
    <w:rsid w:val="000956F0"/>
    <w:rsid w:val="000D2358"/>
    <w:rsid w:val="000D6A67"/>
    <w:rsid w:val="00132F7E"/>
    <w:rsid w:val="00171655"/>
    <w:rsid w:val="001D1C39"/>
    <w:rsid w:val="001F64E1"/>
    <w:rsid w:val="00203446"/>
    <w:rsid w:val="00233D23"/>
    <w:rsid w:val="00234026"/>
    <w:rsid w:val="00264CA3"/>
    <w:rsid w:val="00286AEF"/>
    <w:rsid w:val="00294C13"/>
    <w:rsid w:val="002C624C"/>
    <w:rsid w:val="002D0528"/>
    <w:rsid w:val="002E26E2"/>
    <w:rsid w:val="002E5B05"/>
    <w:rsid w:val="003133ED"/>
    <w:rsid w:val="00332934"/>
    <w:rsid w:val="00351195"/>
    <w:rsid w:val="003733A6"/>
    <w:rsid w:val="003C01CC"/>
    <w:rsid w:val="003D53BC"/>
    <w:rsid w:val="0041519A"/>
    <w:rsid w:val="00430DC9"/>
    <w:rsid w:val="004461BF"/>
    <w:rsid w:val="00474BE9"/>
    <w:rsid w:val="0048760E"/>
    <w:rsid w:val="00487858"/>
    <w:rsid w:val="004B1250"/>
    <w:rsid w:val="004E6D22"/>
    <w:rsid w:val="005029C8"/>
    <w:rsid w:val="00516BD5"/>
    <w:rsid w:val="00585D29"/>
    <w:rsid w:val="005A0BF3"/>
    <w:rsid w:val="005A2E3C"/>
    <w:rsid w:val="005B6F15"/>
    <w:rsid w:val="005C1008"/>
    <w:rsid w:val="005D1A6A"/>
    <w:rsid w:val="005D6B2B"/>
    <w:rsid w:val="005F6948"/>
    <w:rsid w:val="005F6A09"/>
    <w:rsid w:val="006369ED"/>
    <w:rsid w:val="00647DA3"/>
    <w:rsid w:val="00684AAA"/>
    <w:rsid w:val="00684CF1"/>
    <w:rsid w:val="0069242D"/>
    <w:rsid w:val="006C177E"/>
    <w:rsid w:val="006F323D"/>
    <w:rsid w:val="006F4FF9"/>
    <w:rsid w:val="007346F1"/>
    <w:rsid w:val="0074381B"/>
    <w:rsid w:val="007470F8"/>
    <w:rsid w:val="007603D5"/>
    <w:rsid w:val="00793870"/>
    <w:rsid w:val="007B0F03"/>
    <w:rsid w:val="007F24B7"/>
    <w:rsid w:val="00831173"/>
    <w:rsid w:val="00852512"/>
    <w:rsid w:val="008536C2"/>
    <w:rsid w:val="00861727"/>
    <w:rsid w:val="00871D4E"/>
    <w:rsid w:val="00887AA5"/>
    <w:rsid w:val="008949E0"/>
    <w:rsid w:val="008A67C7"/>
    <w:rsid w:val="009879B8"/>
    <w:rsid w:val="009B414C"/>
    <w:rsid w:val="009C2C7C"/>
    <w:rsid w:val="009F2B91"/>
    <w:rsid w:val="00A06449"/>
    <w:rsid w:val="00A15684"/>
    <w:rsid w:val="00A2527F"/>
    <w:rsid w:val="00A60845"/>
    <w:rsid w:val="00AC2EAC"/>
    <w:rsid w:val="00AE510F"/>
    <w:rsid w:val="00AF66A5"/>
    <w:rsid w:val="00B4478F"/>
    <w:rsid w:val="00B85580"/>
    <w:rsid w:val="00B93501"/>
    <w:rsid w:val="00BB2AA8"/>
    <w:rsid w:val="00BC1C7B"/>
    <w:rsid w:val="00BF3ED2"/>
    <w:rsid w:val="00C03D99"/>
    <w:rsid w:val="00C21C05"/>
    <w:rsid w:val="00C71E12"/>
    <w:rsid w:val="00CA0EE4"/>
    <w:rsid w:val="00CA16C3"/>
    <w:rsid w:val="00CA1ACE"/>
    <w:rsid w:val="00CE4112"/>
    <w:rsid w:val="00CF44BA"/>
    <w:rsid w:val="00D171A7"/>
    <w:rsid w:val="00D30792"/>
    <w:rsid w:val="00D420D3"/>
    <w:rsid w:val="00D77F92"/>
    <w:rsid w:val="00DB3EF8"/>
    <w:rsid w:val="00DE1E11"/>
    <w:rsid w:val="00DF05C8"/>
    <w:rsid w:val="00DF2E8B"/>
    <w:rsid w:val="00E065DF"/>
    <w:rsid w:val="00E16F01"/>
    <w:rsid w:val="00E260EB"/>
    <w:rsid w:val="00E749AD"/>
    <w:rsid w:val="00E77DF3"/>
    <w:rsid w:val="00E822E4"/>
    <w:rsid w:val="00E87396"/>
    <w:rsid w:val="00EB183F"/>
    <w:rsid w:val="00EC3321"/>
    <w:rsid w:val="00EE31B8"/>
    <w:rsid w:val="00F40016"/>
    <w:rsid w:val="00F5018F"/>
    <w:rsid w:val="00F66684"/>
    <w:rsid w:val="00F70004"/>
    <w:rsid w:val="00FA5285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A9F4A69"/>
  <w15:docId w15:val="{FAF97FB1-3D75-4308-A49C-B24D9B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land.se/978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S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0A897-A0EF-4D4E-8614-EA57D135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HMC.dotx</Template>
  <TotalTime>289</TotalTime>
  <Pages>2</Pages>
  <Words>213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Jonathan Svedelius</dc:creator>
  <cp:keywords/>
  <dc:description/>
  <cp:lastModifiedBy>Jonathan Svedelius</cp:lastModifiedBy>
  <cp:revision>16</cp:revision>
  <cp:lastPrinted>2012-10-03T06:23:00Z</cp:lastPrinted>
  <dcterms:created xsi:type="dcterms:W3CDTF">2018-11-08T06:46:00Z</dcterms:created>
  <dcterms:modified xsi:type="dcterms:W3CDTF">2018-12-06T09:38:00Z</dcterms:modified>
</cp:coreProperties>
</file>