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8B2" w:rsidRDefault="00A458B2" w:rsidP="00142FA7">
      <w:pPr>
        <w:ind w:right="-200"/>
        <w:jc w:val="right"/>
        <w:rPr>
          <w:rFonts w:cs="Tahoma"/>
          <w:sz w:val="14"/>
          <w:szCs w:val="22"/>
        </w:rPr>
      </w:pPr>
      <w:r>
        <w:rPr>
          <w:rFonts w:cs="Tahoma"/>
          <w:sz w:val="14"/>
          <w:szCs w:val="22"/>
        </w:rPr>
        <w:t>Dokument framtaget 2018-11-13</w:t>
      </w:r>
    </w:p>
    <w:tbl>
      <w:tblPr>
        <w:tblStyle w:val="Tabellrutnt"/>
        <w:tblW w:w="9483" w:type="dxa"/>
        <w:tblLook w:val="04A0" w:firstRow="1" w:lastRow="0" w:firstColumn="1" w:lastColumn="0" w:noHBand="0" w:noVBand="1"/>
      </w:tblPr>
      <w:tblGrid>
        <w:gridCol w:w="9483"/>
      </w:tblGrid>
      <w:tr w:rsidR="00596EBE" w:rsidTr="007D4CD4">
        <w:trPr>
          <w:trHeight w:val="993"/>
        </w:trPr>
        <w:tc>
          <w:tcPr>
            <w:tcW w:w="9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EBE" w:rsidRPr="00596EBE" w:rsidRDefault="00596EBE" w:rsidP="00596EBE">
            <w:pPr>
              <w:rPr>
                <w:sz w:val="6"/>
              </w:rPr>
            </w:pPr>
            <w:r>
              <w:t xml:space="preserve">Följ Rutin för utprovning av elrullstol. </w:t>
            </w:r>
            <w:r>
              <w:br/>
              <w:t xml:space="preserve">Denna blankett ska </w:t>
            </w:r>
            <w:r w:rsidRPr="00596EBE">
              <w:rPr>
                <w:u w:val="single"/>
              </w:rPr>
              <w:t>endast</w:t>
            </w:r>
            <w:r>
              <w:t xml:space="preserve"> användas om hjälpmedelskonsulent ska vara med utöver elrullstolsrepresentant</w:t>
            </w:r>
          </w:p>
        </w:tc>
      </w:tr>
    </w:tbl>
    <w:p w:rsidR="00596EBE" w:rsidRDefault="00596EBE" w:rsidP="00A458B2">
      <w:pPr>
        <w:jc w:val="right"/>
        <w:rPr>
          <w:rFonts w:cs="Tahoma"/>
          <w:sz w:val="14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4822"/>
        <w:gridCol w:w="4673"/>
      </w:tblGrid>
      <w:tr w:rsidR="00A458B2" w:rsidTr="0092298F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595959" w:themeFill="text1" w:themeFillTint="A6"/>
            <w:vAlign w:val="center"/>
            <w:hideMark/>
          </w:tcPr>
          <w:p w:rsidR="00A458B2" w:rsidRDefault="00A458B2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Förskrivare</w:t>
            </w:r>
          </w:p>
        </w:tc>
      </w:tr>
      <w:tr w:rsidR="00A458B2" w:rsidTr="0092298F">
        <w:trPr>
          <w:trHeight w:val="317"/>
        </w:trPr>
        <w:tc>
          <w:tcPr>
            <w:tcW w:w="48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A458B2" w:rsidRDefault="00A458B2">
            <w:pPr>
              <w:rPr>
                <w:rFonts w:eastAsiaTheme="minorHAnsi" w:cstheme="minorBid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t>Förskrivare</w:t>
            </w: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bookmarkStart w:id="1" w:name="_GoBack"/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46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A458B2" w:rsidRDefault="00A458B2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t>Beställningsdatum</w:t>
            </w:r>
            <w:r>
              <w:rPr>
                <w:rFonts w:eastAsiaTheme="minorHAnsi" w:cs="Tahoma"/>
                <w:b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A458B2" w:rsidTr="0092298F">
        <w:trPr>
          <w:trHeight w:val="317"/>
        </w:trPr>
        <w:tc>
          <w:tcPr>
            <w:tcW w:w="482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A458B2" w:rsidRDefault="00A458B2">
            <w:pPr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Telefon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6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A458B2" w:rsidRDefault="00A458B2">
            <w:pPr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E-post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 </w:t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A458B2" w:rsidTr="0092298F">
        <w:trPr>
          <w:trHeight w:val="43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FFFF" w:themeFill="background1"/>
            <w:vAlign w:val="center"/>
          </w:tcPr>
          <w:p w:rsidR="00A458B2" w:rsidRDefault="00A458B2">
            <w:pPr>
              <w:rPr>
                <w:rFonts w:cs="Tahoma"/>
                <w:sz w:val="12"/>
                <w:szCs w:val="22"/>
              </w:rPr>
            </w:pPr>
          </w:p>
          <w:tbl>
            <w:tblPr>
              <w:tblW w:w="9465" w:type="dxa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9465"/>
            </w:tblGrid>
            <w:tr w:rsidR="00A458B2">
              <w:trPr>
                <w:trHeight w:val="25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EFEFEF"/>
                  <w:hideMark/>
                </w:tcPr>
                <w:p w:rsidR="00A458B2" w:rsidRDefault="00A458B2">
                  <w:pP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  <w:t>Utprovning/förskrivning utanför sortiment tillstrykt av verksamhetsansvarig</w:t>
                  </w:r>
                </w:p>
              </w:tc>
            </w:tr>
            <w:tr w:rsidR="00A458B2">
              <w:trPr>
                <w:trHeight w:val="2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FFFFFF" w:themeFill="background1"/>
                </w:tcPr>
                <w:p w:rsidR="00A458B2" w:rsidRDefault="00A458B2">
                  <w:pPr>
                    <w:rPr>
                      <w:rFonts w:eastAsiaTheme="minorHAnsi" w:cs="Tahoma"/>
                      <w:bCs/>
                      <w:sz w:val="8"/>
                      <w:szCs w:val="20"/>
                      <w:lang w:eastAsia="en-US"/>
                    </w:rPr>
                  </w:pPr>
                </w:p>
              </w:tc>
            </w:tr>
            <w:tr w:rsidR="00A458B2">
              <w:trPr>
                <w:trHeight w:val="250"/>
              </w:trPr>
              <w:tc>
                <w:tcPr>
                  <w:tcW w:w="9464" w:type="dxa"/>
                  <w:tcBorders>
                    <w:top w:val="single" w:sz="24" w:space="0" w:color="FFFFFF" w:themeColor="background1"/>
                    <w:left w:val="single" w:sz="24" w:space="0" w:color="FFFFFF" w:themeColor="background1"/>
                    <w:bottom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EFEFEF"/>
                  <w:hideMark/>
                </w:tcPr>
                <w:p w:rsidR="00A458B2" w:rsidRDefault="00A458B2">
                  <w:pP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Theme="minorHAnsi" w:cs="Tahoma"/>
                      <w:bCs/>
                      <w:sz w:val="20"/>
                      <w:szCs w:val="20"/>
                      <w:lang w:eastAsia="en-US"/>
                    </w:rPr>
                    <w:t xml:space="preserve">Känd smitta? Ja </w:t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     Nej </w:t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A458B2" w:rsidRDefault="00A458B2">
            <w:pPr>
              <w:rPr>
                <w:rFonts w:eastAsiaTheme="minorHAnsi" w:cstheme="minorBidi"/>
                <w:b/>
                <w:sz w:val="8"/>
                <w:szCs w:val="20"/>
                <w:lang w:eastAsia="en-US"/>
              </w:rPr>
            </w:pPr>
          </w:p>
          <w:p w:rsidR="00A458B2" w:rsidRDefault="00A458B2">
            <w:pPr>
              <w:rPr>
                <w:rFonts w:eastAsiaTheme="minorHAnsi" w:cstheme="minorBidi"/>
                <w:b/>
                <w:sz w:val="8"/>
                <w:szCs w:val="20"/>
                <w:lang w:eastAsia="en-US"/>
              </w:rPr>
            </w:pPr>
          </w:p>
        </w:tc>
      </w:tr>
      <w:tr w:rsidR="00A458B2" w:rsidTr="0092298F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595959" w:themeFill="text1" w:themeFillTint="A6"/>
            <w:vAlign w:val="center"/>
            <w:hideMark/>
          </w:tcPr>
          <w:p w:rsidR="00A458B2" w:rsidRDefault="00A458B2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Utprovning (fylls i av HMC)</w:t>
            </w:r>
          </w:p>
        </w:tc>
      </w:tr>
      <w:tr w:rsidR="00A458B2" w:rsidTr="0092298F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A458B2" w:rsidRDefault="00A458B2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Utprovningsdatum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  <w:tr w:rsidR="00A458B2" w:rsidTr="0092298F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A458B2" w:rsidRDefault="00A458B2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Hjälpmedelskonsulent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  <w:tr w:rsidR="00A458B2" w:rsidTr="0092298F">
        <w:trPr>
          <w:trHeight w:val="317"/>
        </w:trPr>
        <w:tc>
          <w:tcPr>
            <w:tcW w:w="949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FEFEF"/>
            <w:vAlign w:val="center"/>
            <w:hideMark/>
          </w:tcPr>
          <w:p w:rsidR="00A458B2" w:rsidRDefault="00A458B2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t xml:space="preserve">Hjälpmedelstekniker </w:t>
            </w:r>
            <w: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  <w:br/>
            </w:r>
          </w:p>
        </w:tc>
      </w:tr>
    </w:tbl>
    <w:p w:rsidR="00A458B2" w:rsidRDefault="00A458B2" w:rsidP="00A458B2">
      <w:pPr>
        <w:jc w:val="right"/>
        <w:rPr>
          <w:rFonts w:cs="Tahoma"/>
          <w:sz w:val="8"/>
          <w:szCs w:val="22"/>
        </w:rPr>
      </w:pPr>
    </w:p>
    <w:p w:rsidR="00053722" w:rsidRPr="00E260EB" w:rsidRDefault="00053722" w:rsidP="00053722">
      <w:pPr>
        <w:jc w:val="right"/>
        <w:rPr>
          <w:rFonts w:cs="Tahoma"/>
          <w:sz w:val="8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053722" w:rsidRPr="00537B71" w:rsidTr="0092298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537B71" w:rsidRDefault="00053722" w:rsidP="008C0240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Beskriv </w:t>
            </w:r>
            <w:r w:rsidR="008C0240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patientens </w:t>
            </w: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funktionsnedsättning/aktivitetsnedsättning</w:t>
            </w:r>
          </w:p>
        </w:tc>
      </w:tr>
      <w:tr w:rsidR="00053722" w:rsidRPr="00537B71" w:rsidTr="0092298F">
        <w:trPr>
          <w:trHeight w:val="925"/>
        </w:trPr>
        <w:tc>
          <w:tcPr>
            <w:tcW w:w="9502" w:type="dxa"/>
            <w:shd w:val="clear" w:color="auto" w:fill="EFEFEF"/>
          </w:tcPr>
          <w:p w:rsidR="00053722" w:rsidRPr="00537B71" w:rsidRDefault="00053722" w:rsidP="00053722">
            <w:pPr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53722" w:rsidRPr="00537B71" w:rsidTr="0092298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537B71" w:rsidRDefault="00053722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Frågeställning</w:t>
            </w:r>
          </w:p>
        </w:tc>
      </w:tr>
      <w:tr w:rsidR="00053722" w:rsidRPr="00537B71" w:rsidTr="0092298F">
        <w:trPr>
          <w:trHeight w:val="1071"/>
        </w:trPr>
        <w:tc>
          <w:tcPr>
            <w:tcW w:w="9502" w:type="dxa"/>
            <w:shd w:val="clear" w:color="auto" w:fill="EFEFEF"/>
          </w:tcPr>
          <w:p w:rsidR="00053722" w:rsidRPr="00537B71" w:rsidRDefault="00053722" w:rsidP="00053722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053722" w:rsidRPr="00537B71" w:rsidTr="0092298F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053722" w:rsidRPr="00053722" w:rsidRDefault="00053722" w:rsidP="00053722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053722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Mål syfte med hjälpmedlet</w:t>
            </w:r>
          </w:p>
        </w:tc>
      </w:tr>
      <w:tr w:rsidR="00053722" w:rsidRPr="00537B71" w:rsidTr="0092298F">
        <w:trPr>
          <w:trHeight w:val="1065"/>
        </w:trPr>
        <w:tc>
          <w:tcPr>
            <w:tcW w:w="9502" w:type="dxa"/>
            <w:shd w:val="clear" w:color="auto" w:fill="EFEFEF"/>
          </w:tcPr>
          <w:p w:rsidR="00053722" w:rsidRDefault="00D171A7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Förskrivarens: </w: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="00053722"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  <w:r>
              <w:rPr>
                <w:rFonts w:eastAsiaTheme="minorHAnsi" w:cstheme="minorBidi"/>
                <w:sz w:val="20"/>
                <w:szCs w:val="20"/>
                <w:lang w:eastAsia="en-US"/>
              </w:rPr>
              <w:br/>
            </w:r>
          </w:p>
          <w:p w:rsidR="00D171A7" w:rsidRDefault="00D171A7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Patientens: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A0EE4" w:rsidRPr="00537B71" w:rsidTr="0092298F">
        <w:trPr>
          <w:trHeight w:val="165"/>
        </w:trPr>
        <w:tc>
          <w:tcPr>
            <w:tcW w:w="9502" w:type="dxa"/>
            <w:shd w:val="clear" w:color="auto" w:fill="595959" w:themeFill="text1" w:themeFillTint="A6"/>
          </w:tcPr>
          <w:p w:rsidR="00CA0EE4" w:rsidRPr="00CA0EE4" w:rsidRDefault="00CA0EE4" w:rsidP="00053722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CA0EE4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Nuvarande hjälpmedel</w:t>
            </w:r>
          </w:p>
        </w:tc>
      </w:tr>
      <w:tr w:rsidR="00CA0EE4" w:rsidRPr="00537B71" w:rsidTr="0092298F">
        <w:trPr>
          <w:trHeight w:val="991"/>
        </w:trPr>
        <w:tc>
          <w:tcPr>
            <w:tcW w:w="9502" w:type="dxa"/>
            <w:shd w:val="clear" w:color="auto" w:fill="EFEFEF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A0EE4" w:rsidRPr="00537B71" w:rsidTr="0092298F">
        <w:trPr>
          <w:trHeight w:val="212"/>
        </w:trPr>
        <w:tc>
          <w:tcPr>
            <w:tcW w:w="9502" w:type="dxa"/>
            <w:shd w:val="clear" w:color="auto" w:fill="595959" w:themeFill="text1" w:themeFillTint="A6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Vilka </w:t>
            </w:r>
            <w:r w:rsidRPr="00CA0EE4"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hjälpmedel</w:t>
            </w: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/anpassningar har provats</w:t>
            </w:r>
          </w:p>
        </w:tc>
      </w:tr>
      <w:tr w:rsidR="00CA0EE4" w:rsidRPr="00537B71" w:rsidTr="0092298F">
        <w:trPr>
          <w:trHeight w:val="1065"/>
        </w:trPr>
        <w:tc>
          <w:tcPr>
            <w:tcW w:w="9502" w:type="dxa"/>
            <w:shd w:val="clear" w:color="auto" w:fill="EFEFEF"/>
          </w:tcPr>
          <w:p w:rsidR="00CA0EE4" w:rsidRPr="00537B71" w:rsidRDefault="00CA0EE4" w:rsidP="00053722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CA0EE4" w:rsidRDefault="00CA0EE4" w:rsidP="00053722">
      <w:pPr>
        <w:rPr>
          <w:rFonts w:cs="Tahoma"/>
          <w:szCs w:val="22"/>
        </w:rPr>
      </w:pPr>
      <w:r>
        <w:rPr>
          <w:rFonts w:cs="Tahoma"/>
          <w:szCs w:val="22"/>
        </w:rPr>
        <w:br w:type="page"/>
      </w:r>
    </w:p>
    <w:p w:rsidR="00053722" w:rsidRDefault="00053722" w:rsidP="00053722">
      <w:pPr>
        <w:rPr>
          <w:rFonts w:cs="Tahoma"/>
          <w:szCs w:val="22"/>
        </w:rPr>
      </w:pPr>
    </w:p>
    <w:p w:rsidR="00DF05C8" w:rsidRPr="00E260EB" w:rsidRDefault="00DF05C8" w:rsidP="00DF05C8">
      <w:pPr>
        <w:jc w:val="right"/>
        <w:rPr>
          <w:rFonts w:cs="Tahoma"/>
          <w:sz w:val="8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831173" w:rsidRPr="00537B71" w:rsidTr="0092298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831173" w:rsidRDefault="006E3908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Användning</w:t>
            </w:r>
          </w:p>
        </w:tc>
      </w:tr>
      <w:tr w:rsidR="00831173" w:rsidRPr="00537B71" w:rsidTr="0092298F">
        <w:trPr>
          <w:trHeight w:val="950"/>
        </w:trPr>
        <w:tc>
          <w:tcPr>
            <w:tcW w:w="9502" w:type="dxa"/>
            <w:shd w:val="clear" w:color="auto" w:fill="F2F2F2" w:themeFill="background1" w:themeFillShade="F2"/>
          </w:tcPr>
          <w:p w:rsidR="00831173" w:rsidRDefault="00831173" w:rsidP="008C0240">
            <w:pPr>
              <w:spacing w:line="276" w:lineRule="auto"/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430DC9">
              <w:rPr>
                <w:rFonts w:cs="Tahoma"/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DC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DC7913">
              <w:rPr>
                <w:rFonts w:cs="Tahoma"/>
                <w:sz w:val="20"/>
                <w:szCs w:val="20"/>
              </w:rPr>
            </w:r>
            <w:r w:rsidR="00DC7913">
              <w:rPr>
                <w:rFonts w:cs="Tahoma"/>
                <w:sz w:val="20"/>
                <w:szCs w:val="20"/>
              </w:rPr>
              <w:fldChar w:fldCharType="separate"/>
            </w:r>
            <w:r w:rsidRPr="00430DC9">
              <w:rPr>
                <w:rFonts w:cs="Tahoma"/>
                <w:sz w:val="20"/>
                <w:szCs w:val="20"/>
              </w:rPr>
              <w:fldChar w:fldCharType="end"/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6E3908">
              <w:rPr>
                <w:rFonts w:cs="Tahoma"/>
                <w:sz w:val="20"/>
                <w:szCs w:val="20"/>
              </w:rPr>
              <w:t xml:space="preserve">Inomhus </w:t>
            </w:r>
            <w:r w:rsidRPr="00430DC9">
              <w:rPr>
                <w:rFonts w:cs="Tahoma"/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0DC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DC7913">
              <w:rPr>
                <w:rFonts w:cs="Tahoma"/>
                <w:sz w:val="20"/>
                <w:szCs w:val="20"/>
              </w:rPr>
            </w:r>
            <w:r w:rsidR="00DC7913">
              <w:rPr>
                <w:rFonts w:cs="Tahoma"/>
                <w:sz w:val="20"/>
                <w:szCs w:val="20"/>
              </w:rPr>
              <w:fldChar w:fldCharType="separate"/>
            </w:r>
            <w:r w:rsidRPr="00430DC9">
              <w:rPr>
                <w:rFonts w:cs="Tahoma"/>
                <w:sz w:val="20"/>
                <w:szCs w:val="20"/>
              </w:rPr>
              <w:fldChar w:fldCharType="end"/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8C0240">
              <w:rPr>
                <w:rFonts w:cs="Tahoma"/>
                <w:sz w:val="20"/>
                <w:szCs w:val="20"/>
              </w:rPr>
              <w:t>Inomhus och U</w:t>
            </w:r>
            <w:r w:rsidR="006E3908">
              <w:rPr>
                <w:rFonts w:cs="Tahoma"/>
                <w:sz w:val="20"/>
                <w:szCs w:val="20"/>
              </w:rPr>
              <w:t xml:space="preserve">tomhus </w:t>
            </w:r>
            <w:r w:rsidR="006E3908" w:rsidRPr="00430DC9">
              <w:rPr>
                <w:rFonts w:cs="Tahoma"/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3908" w:rsidRPr="00430DC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DC7913">
              <w:rPr>
                <w:rFonts w:cs="Tahoma"/>
                <w:sz w:val="20"/>
                <w:szCs w:val="20"/>
              </w:rPr>
            </w:r>
            <w:r w:rsidR="00DC7913">
              <w:rPr>
                <w:rFonts w:cs="Tahoma"/>
                <w:sz w:val="20"/>
                <w:szCs w:val="20"/>
              </w:rPr>
              <w:fldChar w:fldCharType="separate"/>
            </w:r>
            <w:r w:rsidR="006E3908" w:rsidRPr="00430DC9">
              <w:rPr>
                <w:rFonts w:cs="Tahoma"/>
                <w:sz w:val="20"/>
                <w:szCs w:val="20"/>
              </w:rPr>
              <w:fldChar w:fldCharType="end"/>
            </w:r>
            <w:r w:rsidR="006E3908">
              <w:rPr>
                <w:rFonts w:cs="Tahoma"/>
                <w:sz w:val="20"/>
                <w:szCs w:val="20"/>
              </w:rPr>
              <w:t xml:space="preserve"> Utomhus</w:t>
            </w:r>
          </w:p>
        </w:tc>
      </w:tr>
      <w:tr w:rsidR="00DF05C8" w:rsidRPr="00537B71" w:rsidTr="0092298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537B71" w:rsidRDefault="00D43287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Beskriv miljön där elrullstolen ska användas (dörrbredd, hiss, nivåskillnad, terräng etc)</w:t>
            </w:r>
          </w:p>
        </w:tc>
      </w:tr>
      <w:tr w:rsidR="00DF05C8" w:rsidRPr="00537B71" w:rsidTr="0092298F">
        <w:trPr>
          <w:trHeight w:val="980"/>
        </w:trPr>
        <w:tc>
          <w:tcPr>
            <w:tcW w:w="9502" w:type="dxa"/>
            <w:shd w:val="clear" w:color="auto" w:fill="EFEFEF"/>
          </w:tcPr>
          <w:p w:rsidR="007B0F03" w:rsidRPr="00537B71" w:rsidRDefault="00DF05C8" w:rsidP="00D43287">
            <w:pPr>
              <w:spacing w:line="276" w:lineRule="auto"/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92298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537B71" w:rsidRDefault="00905DEA" w:rsidP="00D22DF5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Beskriv i vilka aktiviteter som elrullstolen ska användas</w:t>
            </w:r>
          </w:p>
        </w:tc>
      </w:tr>
      <w:tr w:rsidR="00DF05C8" w:rsidRPr="00537B71" w:rsidTr="0092298F">
        <w:trPr>
          <w:trHeight w:val="1071"/>
        </w:trPr>
        <w:tc>
          <w:tcPr>
            <w:tcW w:w="9502" w:type="dxa"/>
            <w:shd w:val="clear" w:color="auto" w:fill="EFEFEF"/>
          </w:tcPr>
          <w:p w:rsidR="00DF05C8" w:rsidRPr="00537B71" w:rsidRDefault="00DF05C8" w:rsidP="00D22DF5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92298F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DF05C8" w:rsidRPr="00053722" w:rsidRDefault="00905DEA" w:rsidP="00D22DF5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Beskriv förflyttning till och från elrullstolen (hur och var)</w:t>
            </w:r>
          </w:p>
        </w:tc>
      </w:tr>
      <w:tr w:rsidR="00DF05C8" w:rsidRPr="00537B71" w:rsidTr="0092298F">
        <w:trPr>
          <w:trHeight w:val="1065"/>
        </w:trPr>
        <w:tc>
          <w:tcPr>
            <w:tcW w:w="9502" w:type="dxa"/>
            <w:shd w:val="clear" w:color="auto" w:fill="EFEFEF"/>
          </w:tcPr>
          <w:p w:rsidR="00DF05C8" w:rsidRDefault="00DF05C8" w:rsidP="00D22DF5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F05C8" w:rsidRPr="00537B71" w:rsidTr="0092298F">
        <w:trPr>
          <w:trHeight w:val="165"/>
        </w:trPr>
        <w:tc>
          <w:tcPr>
            <w:tcW w:w="9502" w:type="dxa"/>
            <w:shd w:val="clear" w:color="auto" w:fill="595959" w:themeFill="text1" w:themeFillTint="A6"/>
          </w:tcPr>
          <w:p w:rsidR="00DF05C8" w:rsidRPr="00CA0EE4" w:rsidRDefault="006C5709" w:rsidP="00D22DF5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Styrsätt</w:t>
            </w:r>
          </w:p>
        </w:tc>
      </w:tr>
      <w:tr w:rsidR="00DF05C8" w:rsidRPr="00537B71" w:rsidTr="0092298F">
        <w:trPr>
          <w:trHeight w:val="991"/>
        </w:trPr>
        <w:tc>
          <w:tcPr>
            <w:tcW w:w="9502" w:type="dxa"/>
            <w:shd w:val="clear" w:color="auto" w:fill="EFEFEF"/>
          </w:tcPr>
          <w:tbl>
            <w:tblPr>
              <w:tblStyle w:val="Tabellrutn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2"/>
              <w:gridCol w:w="2762"/>
              <w:gridCol w:w="3422"/>
            </w:tblGrid>
            <w:tr w:rsidR="006C5709" w:rsidTr="0092298F">
              <w:tc>
                <w:tcPr>
                  <w:tcW w:w="3092" w:type="dxa"/>
                </w:tcPr>
                <w:p w:rsidR="006C5709" w:rsidRDefault="006C5709" w:rsidP="006C5709">
                  <w:pPr>
                    <w:spacing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Styre (Skoter)</w:t>
                  </w:r>
                </w:p>
              </w:tc>
              <w:tc>
                <w:tcPr>
                  <w:tcW w:w="2762" w:type="dxa"/>
                </w:tcPr>
                <w:p w:rsidR="006C5709" w:rsidRDefault="006C5709" w:rsidP="006C570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Joystick</w:t>
                  </w:r>
                </w:p>
              </w:tc>
              <w:tc>
                <w:tcPr>
                  <w:tcW w:w="3422" w:type="dxa"/>
                </w:tcPr>
                <w:p w:rsidR="006C5709" w:rsidRDefault="006C5709" w:rsidP="006C570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Vårdarstyrning</w:t>
                  </w:r>
                </w:p>
              </w:tc>
            </w:tr>
            <w:tr w:rsidR="006C5709" w:rsidTr="0092298F">
              <w:tc>
                <w:tcPr>
                  <w:tcW w:w="3092" w:type="dxa"/>
                </w:tcPr>
                <w:p w:rsidR="006C5709" w:rsidRDefault="006C5709" w:rsidP="006C5709">
                  <w:pPr>
                    <w:spacing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Reglage höger</w:t>
                  </w:r>
                </w:p>
              </w:tc>
              <w:tc>
                <w:tcPr>
                  <w:tcW w:w="2762" w:type="dxa"/>
                </w:tcPr>
                <w:p w:rsidR="006C5709" w:rsidRDefault="006C5709" w:rsidP="006C570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Höger</w:t>
                  </w:r>
                </w:p>
              </w:tc>
              <w:tc>
                <w:tcPr>
                  <w:tcW w:w="3422" w:type="dxa"/>
                </w:tcPr>
                <w:p w:rsidR="006C5709" w:rsidRDefault="006C5709" w:rsidP="00D22DF5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6C5709" w:rsidTr="0092298F">
              <w:tc>
                <w:tcPr>
                  <w:tcW w:w="3092" w:type="dxa"/>
                </w:tcPr>
                <w:p w:rsidR="006C5709" w:rsidRDefault="006C5709" w:rsidP="006C5709">
                  <w:pPr>
                    <w:spacing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Reglage vänster</w:t>
                  </w:r>
                </w:p>
              </w:tc>
              <w:tc>
                <w:tcPr>
                  <w:tcW w:w="2762" w:type="dxa"/>
                </w:tcPr>
                <w:p w:rsidR="006C5709" w:rsidRDefault="006C5709" w:rsidP="006C570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Vänster</w:t>
                  </w:r>
                </w:p>
              </w:tc>
              <w:tc>
                <w:tcPr>
                  <w:tcW w:w="3422" w:type="dxa"/>
                </w:tcPr>
                <w:p w:rsidR="006C5709" w:rsidRDefault="006C5709" w:rsidP="00D22DF5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6C5709" w:rsidTr="0092298F">
              <w:tc>
                <w:tcPr>
                  <w:tcW w:w="3092" w:type="dxa"/>
                </w:tcPr>
                <w:p w:rsidR="006C5709" w:rsidRDefault="006C5709" w:rsidP="006C5709">
                  <w:pPr>
                    <w:spacing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Annat: </w:t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instrText xml:space="preserve"> FORMTEXT </w:instrText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762" w:type="dxa"/>
                </w:tcPr>
                <w:p w:rsidR="006C5709" w:rsidRDefault="006C5709" w:rsidP="00D22DF5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Annat: </w:t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instrText xml:space="preserve"> FORMTEXT </w:instrText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3422" w:type="dxa"/>
                </w:tcPr>
                <w:p w:rsidR="006C5709" w:rsidRDefault="006C5709" w:rsidP="00D22DF5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DF05C8" w:rsidRPr="00537B71" w:rsidRDefault="00DF05C8" w:rsidP="00D22DF5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430DC9" w:rsidRPr="00981862" w:rsidRDefault="00430DC9" w:rsidP="00430DC9">
      <w:pPr>
        <w:rPr>
          <w:rFonts w:cs="Tahoma"/>
          <w:sz w:val="2"/>
          <w:szCs w:val="22"/>
        </w:rPr>
      </w:pPr>
    </w:p>
    <w:tbl>
      <w:tblPr>
        <w:tblW w:w="0" w:type="auto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5612BC" w:rsidRPr="00537B71" w:rsidTr="0092298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5612BC" w:rsidRPr="00537B71" w:rsidRDefault="005612BC" w:rsidP="004A6A39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Personliga mått</w:t>
            </w:r>
          </w:p>
        </w:tc>
      </w:tr>
      <w:tr w:rsidR="005612BC" w:rsidRPr="00537B71" w:rsidTr="0092298F">
        <w:trPr>
          <w:trHeight w:val="524"/>
        </w:trPr>
        <w:tc>
          <w:tcPr>
            <w:tcW w:w="9502" w:type="dxa"/>
            <w:shd w:val="clear" w:color="auto" w:fill="EFEFEF"/>
          </w:tcPr>
          <w:p w:rsidR="005612BC" w:rsidRDefault="005612BC" w:rsidP="004A6A39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Längd: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5612BC" w:rsidRDefault="005612BC" w:rsidP="004A6A39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Vikt: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5612BC" w:rsidRDefault="005612BC" w:rsidP="004A6A39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Rygghöjd: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5612BC" w:rsidRDefault="005612BC" w:rsidP="004A6A39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Sittbredd: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5612BC" w:rsidRDefault="005612BC" w:rsidP="004A6A39">
            <w:pPr>
              <w:spacing w:line="276" w:lineRule="auto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Sittdjup: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  <w:p w:rsidR="005612BC" w:rsidRPr="00537B71" w:rsidRDefault="005612BC" w:rsidP="004A6A39">
            <w:pPr>
              <w:spacing w:line="276" w:lineRule="auto"/>
              <w:rPr>
                <w:rFonts w:eastAsiaTheme="minorHAnsi" w:cstheme="minorBidi"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Underbenslängd: 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7B71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separate"/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b/>
                <w:noProof/>
                <w:sz w:val="20"/>
                <w:szCs w:val="20"/>
                <w:lang w:eastAsia="en-US"/>
              </w:rPr>
              <w:t> </w:t>
            </w:r>
            <w:r w:rsidRPr="00537B71">
              <w:rPr>
                <w:rFonts w:eastAsiaTheme="minorHAnsi" w:cstheme="minorBid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612BC" w:rsidRPr="00537B71" w:rsidTr="0092298F">
        <w:trPr>
          <w:trHeight w:val="317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5612BC" w:rsidRPr="00537B71" w:rsidRDefault="0007621D" w:rsidP="004A6A39">
            <w:pP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Tillbehör (fylls i endast vid behov)</w:t>
            </w:r>
          </w:p>
        </w:tc>
      </w:tr>
      <w:tr w:rsidR="005612BC" w:rsidRPr="00537B71" w:rsidTr="0092298F">
        <w:trPr>
          <w:trHeight w:val="1071"/>
        </w:trPr>
        <w:tc>
          <w:tcPr>
            <w:tcW w:w="9502" w:type="dxa"/>
            <w:shd w:val="clear" w:color="auto" w:fill="EFEFEF"/>
          </w:tcPr>
          <w:tbl>
            <w:tblPr>
              <w:tblStyle w:val="Tabellrutn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2"/>
              <w:gridCol w:w="2762"/>
              <w:gridCol w:w="3422"/>
            </w:tblGrid>
            <w:tr w:rsidR="00E75BA9" w:rsidTr="0092298F">
              <w:tc>
                <w:tcPr>
                  <w:tcW w:w="3092" w:type="dxa"/>
                </w:tcPr>
                <w:p w:rsidR="00E75BA9" w:rsidRDefault="00E75BA9" w:rsidP="00E75BA9">
                  <w:pPr>
                    <w:spacing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Nackstöd</w:t>
                  </w:r>
                </w:p>
              </w:tc>
              <w:tc>
                <w:tcPr>
                  <w:tcW w:w="2762" w:type="dxa"/>
                </w:tcPr>
                <w:p w:rsidR="00E75BA9" w:rsidRDefault="00E75BA9" w:rsidP="00E75BA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Positioneringsbälte</w:t>
                  </w:r>
                </w:p>
              </w:tc>
              <w:tc>
                <w:tcPr>
                  <w:tcW w:w="3422" w:type="dxa"/>
                </w:tcPr>
                <w:p w:rsidR="00E75BA9" w:rsidRDefault="00E75BA9" w:rsidP="00E75BA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Korg</w:t>
                  </w:r>
                </w:p>
              </w:tc>
            </w:tr>
            <w:tr w:rsidR="00E75BA9" w:rsidTr="0092298F">
              <w:tc>
                <w:tcPr>
                  <w:tcW w:w="3092" w:type="dxa"/>
                </w:tcPr>
                <w:p w:rsidR="00E75BA9" w:rsidRDefault="00E75BA9" w:rsidP="00E75BA9">
                  <w:pPr>
                    <w:spacing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Bålstöd</w:t>
                  </w:r>
                </w:p>
              </w:tc>
              <w:tc>
                <w:tcPr>
                  <w:tcW w:w="2762" w:type="dxa"/>
                </w:tcPr>
                <w:p w:rsidR="00E75BA9" w:rsidRDefault="00E75BA9" w:rsidP="00E75BA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Rullbälte</w:t>
                  </w:r>
                </w:p>
              </w:tc>
              <w:tc>
                <w:tcPr>
                  <w:tcW w:w="3422" w:type="dxa"/>
                </w:tcPr>
                <w:p w:rsidR="00E75BA9" w:rsidRDefault="00E75BA9" w:rsidP="00E75BA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Bord</w:t>
                  </w:r>
                </w:p>
              </w:tc>
            </w:tr>
            <w:tr w:rsidR="00E75BA9" w:rsidTr="0092298F">
              <w:tc>
                <w:tcPr>
                  <w:tcW w:w="3092" w:type="dxa"/>
                </w:tcPr>
                <w:p w:rsidR="00E75BA9" w:rsidRDefault="00E75BA9" w:rsidP="00E75BA9">
                  <w:pPr>
                    <w:spacing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762" w:type="dxa"/>
                </w:tcPr>
                <w:p w:rsidR="00E75BA9" w:rsidRDefault="00E75BA9" w:rsidP="00E75BA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422" w:type="dxa"/>
                </w:tcPr>
                <w:p w:rsidR="00E75BA9" w:rsidRDefault="00E75BA9" w:rsidP="00E75BA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Kryckkäpphållare, antal: </w:t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instrText xml:space="preserve"> FORMTEXT </w:instrText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noProof/>
                      <w:sz w:val="20"/>
                      <w:szCs w:val="20"/>
                      <w:lang w:eastAsia="en-US"/>
                    </w:rPr>
                    <w:t> </w:t>
                  </w:r>
                  <w:r w:rsidRPr="00537B71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fldChar w:fldCharType="end"/>
                  </w:r>
                </w:p>
              </w:tc>
            </w:tr>
          </w:tbl>
          <w:p w:rsidR="005612BC" w:rsidRPr="00537B71" w:rsidRDefault="005612BC" w:rsidP="004A6A39">
            <w:pPr>
              <w:rPr>
                <w:rFonts w:eastAsiaTheme="minorHAnsi" w:cstheme="minorBid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B62DC" w:rsidRDefault="00BB62DC" w:rsidP="009A49BC">
      <w:pPr>
        <w:rPr>
          <w:rFonts w:cs="Tahoma"/>
          <w:sz w:val="12"/>
          <w:szCs w:val="22"/>
        </w:rPr>
      </w:pPr>
    </w:p>
    <w:p w:rsidR="00BB62DC" w:rsidRDefault="00BB62DC">
      <w:pPr>
        <w:rPr>
          <w:rFonts w:cs="Tahoma"/>
          <w:sz w:val="12"/>
          <w:szCs w:val="22"/>
        </w:rPr>
      </w:pPr>
      <w:r>
        <w:rPr>
          <w:rFonts w:cs="Tahoma"/>
          <w:sz w:val="12"/>
          <w:szCs w:val="22"/>
        </w:rPr>
        <w:br w:type="page"/>
      </w:r>
    </w:p>
    <w:p w:rsidR="005612BC" w:rsidRPr="005612BC" w:rsidRDefault="005612BC" w:rsidP="009A49BC">
      <w:pPr>
        <w:rPr>
          <w:rFonts w:cs="Tahoma"/>
          <w:sz w:val="12"/>
          <w:szCs w:val="22"/>
        </w:rPr>
      </w:pPr>
    </w:p>
    <w:tbl>
      <w:tblPr>
        <w:tblW w:w="9502" w:type="dxa"/>
        <w:tblInd w:w="-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02"/>
      </w:tblGrid>
      <w:tr w:rsidR="00BB62DC" w:rsidRPr="00053722" w:rsidTr="0092298F">
        <w:trPr>
          <w:trHeight w:val="281"/>
        </w:trPr>
        <w:tc>
          <w:tcPr>
            <w:tcW w:w="9502" w:type="dxa"/>
            <w:shd w:val="clear" w:color="auto" w:fill="595959" w:themeFill="text1" w:themeFillTint="A6"/>
            <w:vAlign w:val="center"/>
          </w:tcPr>
          <w:p w:rsidR="00BB62DC" w:rsidRPr="00053722" w:rsidRDefault="00BB62DC" w:rsidP="004A6A39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theme="minorBidi"/>
                <w:b/>
                <w:color w:val="FFFFFF" w:themeColor="background1"/>
                <w:sz w:val="20"/>
                <w:szCs w:val="20"/>
                <w:lang w:eastAsia="en-US"/>
              </w:rPr>
              <w:t>Extra funktioner (fylls i endast i behov)</w:t>
            </w:r>
          </w:p>
        </w:tc>
      </w:tr>
      <w:tr w:rsidR="00BB62DC" w:rsidTr="0092298F">
        <w:trPr>
          <w:trHeight w:val="1065"/>
        </w:trPr>
        <w:tc>
          <w:tcPr>
            <w:tcW w:w="9502" w:type="dxa"/>
            <w:shd w:val="clear" w:color="auto" w:fill="EFEFEF"/>
          </w:tcPr>
          <w:tbl>
            <w:tblPr>
              <w:tblStyle w:val="Tabellrutn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2"/>
              <w:gridCol w:w="2762"/>
              <w:gridCol w:w="3422"/>
            </w:tblGrid>
            <w:tr w:rsidR="00BB62DC" w:rsidTr="0092298F">
              <w:tc>
                <w:tcPr>
                  <w:tcW w:w="3092" w:type="dxa"/>
                </w:tcPr>
                <w:p w:rsidR="00BB62DC" w:rsidRDefault="00BB62DC" w:rsidP="004A6A39">
                  <w:pPr>
                    <w:spacing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E75BA9">
                    <w:rPr>
                      <w:rFonts w:cs="Tahoma"/>
                      <w:b/>
                      <w:sz w:val="20"/>
                      <w:szCs w:val="20"/>
                    </w:rPr>
                    <w:t>Sits</w:t>
                  </w:r>
                  <w:r>
                    <w:rPr>
                      <w:rFonts w:cs="Tahoma"/>
                      <w:sz w:val="20"/>
                      <w:szCs w:val="20"/>
                    </w:rPr>
                    <w:br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Sitslyft</w:t>
                  </w:r>
                </w:p>
              </w:tc>
              <w:tc>
                <w:tcPr>
                  <w:tcW w:w="2762" w:type="dxa"/>
                </w:tcPr>
                <w:p w:rsidR="00BB62DC" w:rsidRDefault="00BB62DC" w:rsidP="004A6A3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cs="Tahoma"/>
                      <w:b/>
                      <w:sz w:val="20"/>
                      <w:szCs w:val="20"/>
                    </w:rPr>
                    <w:t>Rygg</w:t>
                  </w:r>
                  <w:r>
                    <w:rPr>
                      <w:rFonts w:cs="Tahoma"/>
                      <w:sz w:val="20"/>
                      <w:szCs w:val="20"/>
                    </w:rPr>
                    <w:br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Manuell</w:t>
                  </w:r>
                </w:p>
              </w:tc>
              <w:tc>
                <w:tcPr>
                  <w:tcW w:w="3422" w:type="dxa"/>
                </w:tcPr>
                <w:p w:rsidR="00BB62DC" w:rsidRDefault="00BB62DC" w:rsidP="004A6A3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E75BA9">
                    <w:rPr>
                      <w:rFonts w:cs="Tahoma"/>
                      <w:b/>
                      <w:sz w:val="20"/>
                      <w:szCs w:val="20"/>
                    </w:rPr>
                    <w:t>Armstöd</w:t>
                  </w:r>
                  <w:r>
                    <w:rPr>
                      <w:rFonts w:cs="Tahoma"/>
                      <w:sz w:val="20"/>
                      <w:szCs w:val="20"/>
                    </w:rPr>
                    <w:br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Uppfällbart armstöd</w:t>
                  </w:r>
                </w:p>
              </w:tc>
            </w:tr>
            <w:tr w:rsidR="00BB62DC" w:rsidTr="0092298F">
              <w:tc>
                <w:tcPr>
                  <w:tcW w:w="3092" w:type="dxa"/>
                </w:tcPr>
                <w:p w:rsidR="00BB62DC" w:rsidRDefault="00BB62DC" w:rsidP="004A6A39">
                  <w:pPr>
                    <w:spacing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Sitstilt</w:t>
                  </w:r>
                </w:p>
              </w:tc>
              <w:tc>
                <w:tcPr>
                  <w:tcW w:w="2762" w:type="dxa"/>
                </w:tcPr>
                <w:p w:rsidR="00BB62DC" w:rsidRDefault="00BB62DC" w:rsidP="004A6A3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El</w:t>
                  </w:r>
                </w:p>
              </w:tc>
              <w:tc>
                <w:tcPr>
                  <w:tcW w:w="3422" w:type="dxa"/>
                </w:tcPr>
                <w:p w:rsidR="00BB62DC" w:rsidRDefault="00BB62DC" w:rsidP="004A6A3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Avtagbara armstöd</w:t>
                  </w:r>
                </w:p>
              </w:tc>
            </w:tr>
            <w:tr w:rsidR="00BB62DC" w:rsidTr="0092298F">
              <w:tc>
                <w:tcPr>
                  <w:tcW w:w="3092" w:type="dxa"/>
                </w:tcPr>
                <w:p w:rsidR="00BB62DC" w:rsidRDefault="00BB62DC" w:rsidP="004A6A39">
                  <w:pPr>
                    <w:spacing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Plansits</w:t>
                  </w:r>
                </w:p>
              </w:tc>
              <w:tc>
                <w:tcPr>
                  <w:tcW w:w="2762" w:type="dxa"/>
                </w:tcPr>
                <w:p w:rsidR="00BB62DC" w:rsidRDefault="00BB62DC" w:rsidP="004A6A3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422" w:type="dxa"/>
                </w:tcPr>
                <w:p w:rsidR="00BB62DC" w:rsidRDefault="00BB62DC" w:rsidP="004A6A3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B62DC" w:rsidTr="0092298F">
              <w:tc>
                <w:tcPr>
                  <w:tcW w:w="3092" w:type="dxa"/>
                </w:tcPr>
                <w:p w:rsidR="00BB62DC" w:rsidRPr="00E40C64" w:rsidRDefault="00BB62DC" w:rsidP="004A6A39">
                  <w:pPr>
                    <w:spacing w:line="276" w:lineRule="auto"/>
                    <w:rPr>
                      <w:rFonts w:eastAsiaTheme="minorHAnsi" w:cstheme="minorBidi"/>
                      <w:b/>
                      <w:sz w:val="20"/>
                      <w:szCs w:val="20"/>
                      <w:lang w:eastAsia="en-US"/>
                    </w:rPr>
                  </w:pPr>
                  <w:r w:rsidRPr="00E40C64">
                    <w:rPr>
                      <w:rFonts w:cs="Tahoma"/>
                      <w:b/>
                      <w:sz w:val="20"/>
                      <w:szCs w:val="20"/>
                    </w:rPr>
                    <w:t>Benstöd</w:t>
                  </w:r>
                </w:p>
              </w:tc>
              <w:tc>
                <w:tcPr>
                  <w:tcW w:w="2762" w:type="dxa"/>
                </w:tcPr>
                <w:p w:rsidR="00BB62DC" w:rsidRDefault="00BB62DC" w:rsidP="004A6A3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cs="Tahoma"/>
                      <w:b/>
                      <w:sz w:val="20"/>
                      <w:szCs w:val="20"/>
                    </w:rPr>
                    <w:t>Fotplatta</w:t>
                  </w:r>
                </w:p>
              </w:tc>
              <w:tc>
                <w:tcPr>
                  <w:tcW w:w="3422" w:type="dxa"/>
                </w:tcPr>
                <w:p w:rsidR="00BB62DC" w:rsidRDefault="00BB62DC" w:rsidP="004A6A3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B62DC" w:rsidTr="0092298F">
              <w:tc>
                <w:tcPr>
                  <w:tcW w:w="3092" w:type="dxa"/>
                </w:tcPr>
                <w:p w:rsidR="00BB62DC" w:rsidRPr="00430DC9" w:rsidRDefault="00BB62DC" w:rsidP="004A6A39">
                  <w:pPr>
                    <w:spacing w:line="276" w:lineRule="auto"/>
                    <w:rPr>
                      <w:rFonts w:cs="Tahoma"/>
                      <w:sz w:val="20"/>
                      <w:szCs w:val="20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Vinkelställbara</w:t>
                  </w:r>
                </w:p>
              </w:tc>
              <w:tc>
                <w:tcPr>
                  <w:tcW w:w="2762" w:type="dxa"/>
                </w:tcPr>
                <w:p w:rsidR="00BB62DC" w:rsidRPr="00430DC9" w:rsidRDefault="00BB62DC" w:rsidP="004A6A39">
                  <w:pPr>
                    <w:rPr>
                      <w:rFonts w:cs="Tahoma"/>
                      <w:sz w:val="20"/>
                      <w:szCs w:val="20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Hel</w:t>
                  </w:r>
                </w:p>
              </w:tc>
              <w:tc>
                <w:tcPr>
                  <w:tcW w:w="3422" w:type="dxa"/>
                </w:tcPr>
                <w:p w:rsidR="00BB62DC" w:rsidRDefault="00BB62DC" w:rsidP="004A6A3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B62DC" w:rsidTr="0092298F">
              <w:tc>
                <w:tcPr>
                  <w:tcW w:w="3092" w:type="dxa"/>
                </w:tcPr>
                <w:p w:rsidR="00BB62DC" w:rsidRPr="00430DC9" w:rsidRDefault="008C0240" w:rsidP="008C0240">
                  <w:pPr>
                    <w:spacing w:line="276" w:lineRule="auto"/>
                    <w:rPr>
                      <w:rFonts w:cs="Tahoma"/>
                      <w:sz w:val="20"/>
                      <w:szCs w:val="20"/>
                    </w:rPr>
                  </w:pPr>
                  <w:r w:rsidRPr="008C0240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C0240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8C0240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 w:rsidRPr="008C0240">
                    <w:rPr>
                      <w:rFonts w:cs="Tahom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Tahoma"/>
                      <w:sz w:val="20"/>
                      <w:szCs w:val="20"/>
                    </w:rPr>
                    <w:t>El</w:t>
                  </w:r>
                </w:p>
              </w:tc>
              <w:tc>
                <w:tcPr>
                  <w:tcW w:w="2762" w:type="dxa"/>
                </w:tcPr>
                <w:p w:rsidR="00BB62DC" w:rsidRPr="00430DC9" w:rsidRDefault="00BB62DC" w:rsidP="004A6A39">
                  <w:pPr>
                    <w:rPr>
                      <w:rFonts w:cs="Tahoma"/>
                      <w:sz w:val="20"/>
                      <w:szCs w:val="20"/>
                    </w:rPr>
                  </w:pP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begin">
                      <w:ffData>
                        <w:name w:val="Kryss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instrText xml:space="preserve"> FORMCHECKBOX </w:instrText>
                  </w:r>
                  <w:r w:rsidR="00DC7913">
                    <w:rPr>
                      <w:rFonts w:cs="Tahoma"/>
                      <w:sz w:val="20"/>
                      <w:szCs w:val="20"/>
                    </w:rPr>
                  </w:r>
                  <w:r w:rsidR="00DC7913">
                    <w:rPr>
                      <w:rFonts w:cs="Tahoma"/>
                      <w:sz w:val="20"/>
                      <w:szCs w:val="20"/>
                    </w:rPr>
                    <w:fldChar w:fldCharType="separate"/>
                  </w:r>
                  <w:r w:rsidRPr="00430DC9">
                    <w:rPr>
                      <w:rFonts w:cs="Tahoma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cs="Tahoma"/>
                      <w:sz w:val="20"/>
                      <w:szCs w:val="20"/>
                    </w:rPr>
                    <w:t xml:space="preserve"> Delad</w:t>
                  </w:r>
                </w:p>
              </w:tc>
              <w:tc>
                <w:tcPr>
                  <w:tcW w:w="3422" w:type="dxa"/>
                </w:tcPr>
                <w:p w:rsidR="00BB62DC" w:rsidRDefault="00BB62DC" w:rsidP="004A6A39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BB62DC" w:rsidRDefault="00BB62DC" w:rsidP="004A6A39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BB62DC" w:rsidRDefault="00BB62DC" w:rsidP="009A49BC">
      <w:pPr>
        <w:rPr>
          <w:rFonts w:cs="Tahoma"/>
          <w:szCs w:val="22"/>
        </w:rPr>
      </w:pPr>
    </w:p>
    <w:p w:rsidR="0032570C" w:rsidRDefault="0032570C" w:rsidP="0032570C">
      <w:pPr>
        <w:rPr>
          <w:rFonts w:cs="Tahoma"/>
          <w:szCs w:val="22"/>
        </w:rPr>
      </w:pPr>
      <w:r>
        <w:rPr>
          <w:rFonts w:cs="Tahoma"/>
          <w:szCs w:val="22"/>
        </w:rPr>
        <w:t xml:space="preserve">Sittanalys ska bifogas vid mer komplicerat sittande: </w:t>
      </w:r>
      <w:hyperlink r:id="rId8" w:history="1">
        <w:r w:rsidRPr="0053555C">
          <w:rPr>
            <w:rStyle w:val="Hyperlnk"/>
            <w:rFonts w:cs="Tahoma"/>
            <w:szCs w:val="22"/>
          </w:rPr>
          <w:t>Klicka här</w:t>
        </w:r>
      </w:hyperlink>
    </w:p>
    <w:p w:rsidR="009A49BC" w:rsidRDefault="009A49BC" w:rsidP="009A49BC">
      <w:pPr>
        <w:rPr>
          <w:rFonts w:cs="Tahoma"/>
          <w:szCs w:val="22"/>
        </w:rPr>
      </w:pPr>
    </w:p>
    <w:p w:rsidR="00CA16C3" w:rsidRDefault="00CA16C3" w:rsidP="00430DC9">
      <w:pPr>
        <w:rPr>
          <w:rFonts w:cs="Tahoma"/>
          <w:szCs w:val="22"/>
        </w:rPr>
      </w:pPr>
    </w:p>
    <w:p w:rsidR="00CA16C3" w:rsidRPr="008C0240" w:rsidRDefault="00CA16C3" w:rsidP="00430DC9">
      <w:pPr>
        <w:rPr>
          <w:rFonts w:cs="Tahoma"/>
          <w:szCs w:val="22"/>
        </w:rPr>
      </w:pPr>
      <w:r w:rsidRPr="008C0240">
        <w:rPr>
          <w:rFonts w:cs="Tahoma"/>
          <w:szCs w:val="22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C0240">
        <w:rPr>
          <w:rFonts w:cs="Tahoma"/>
          <w:szCs w:val="22"/>
        </w:rPr>
        <w:instrText xml:space="preserve"> FORMCHECKBOX </w:instrText>
      </w:r>
      <w:r w:rsidR="00DC7913">
        <w:rPr>
          <w:rFonts w:cs="Tahoma"/>
          <w:szCs w:val="22"/>
        </w:rPr>
      </w:r>
      <w:r w:rsidR="00DC7913">
        <w:rPr>
          <w:rFonts w:cs="Tahoma"/>
          <w:szCs w:val="22"/>
        </w:rPr>
        <w:fldChar w:fldCharType="separate"/>
      </w:r>
      <w:r w:rsidRPr="008C0240">
        <w:rPr>
          <w:rFonts w:cs="Tahoma"/>
          <w:szCs w:val="22"/>
        </w:rPr>
        <w:fldChar w:fldCharType="end"/>
      </w:r>
      <w:r w:rsidRPr="008C0240">
        <w:rPr>
          <w:rFonts w:cs="Tahoma"/>
          <w:szCs w:val="22"/>
        </w:rPr>
        <w:t xml:space="preserve"> </w:t>
      </w:r>
      <w:r w:rsidR="0007621D" w:rsidRPr="008C0240">
        <w:rPr>
          <w:rFonts w:cs="Tahoma"/>
          <w:szCs w:val="22"/>
        </w:rPr>
        <w:t>Kontakt med elrullstolsgrupp har tagits</w:t>
      </w:r>
      <w:r w:rsidRPr="008C0240">
        <w:rPr>
          <w:rFonts w:cs="Tahoma"/>
          <w:szCs w:val="22"/>
        </w:rPr>
        <w:t xml:space="preserve">, </w:t>
      </w:r>
      <w:r w:rsidR="008C0240">
        <w:rPr>
          <w:rFonts w:cs="Tahoma"/>
          <w:szCs w:val="22"/>
        </w:rPr>
        <w:t>ange vem</w:t>
      </w:r>
      <w:r w:rsidRPr="008C0240">
        <w:rPr>
          <w:rFonts w:cs="Tahoma"/>
          <w:szCs w:val="22"/>
        </w:rPr>
        <w:t xml:space="preserve"> </w:t>
      </w:r>
      <w:r w:rsidRPr="008C0240">
        <w:rPr>
          <w:rFonts w:eastAsiaTheme="minorHAnsi" w:cstheme="minorBidi"/>
          <w:szCs w:val="22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C0240">
        <w:rPr>
          <w:rFonts w:eastAsiaTheme="minorHAnsi" w:cstheme="minorBidi"/>
          <w:szCs w:val="22"/>
          <w:lang w:eastAsia="en-US"/>
        </w:rPr>
        <w:instrText xml:space="preserve"> FORMTEXT </w:instrText>
      </w:r>
      <w:r w:rsidRPr="008C0240">
        <w:rPr>
          <w:rFonts w:eastAsiaTheme="minorHAnsi" w:cstheme="minorBidi"/>
          <w:szCs w:val="22"/>
          <w:lang w:eastAsia="en-US"/>
        </w:rPr>
      </w:r>
      <w:r w:rsidRPr="008C0240">
        <w:rPr>
          <w:rFonts w:eastAsiaTheme="minorHAnsi" w:cstheme="minorBidi"/>
          <w:szCs w:val="22"/>
          <w:lang w:eastAsia="en-US"/>
        </w:rPr>
        <w:fldChar w:fldCharType="separate"/>
      </w:r>
      <w:r w:rsidRPr="008C0240">
        <w:rPr>
          <w:rFonts w:eastAsiaTheme="minorHAnsi" w:cstheme="minorBidi"/>
          <w:noProof/>
          <w:szCs w:val="22"/>
          <w:lang w:eastAsia="en-US"/>
        </w:rPr>
        <w:t> </w:t>
      </w:r>
      <w:r w:rsidRPr="008C0240">
        <w:rPr>
          <w:rFonts w:eastAsiaTheme="minorHAnsi" w:cstheme="minorBidi"/>
          <w:noProof/>
          <w:szCs w:val="22"/>
          <w:lang w:eastAsia="en-US"/>
        </w:rPr>
        <w:t> </w:t>
      </w:r>
      <w:r w:rsidRPr="008C0240">
        <w:rPr>
          <w:rFonts w:eastAsiaTheme="minorHAnsi" w:cstheme="minorBidi"/>
          <w:noProof/>
          <w:szCs w:val="22"/>
          <w:lang w:eastAsia="en-US"/>
        </w:rPr>
        <w:t> </w:t>
      </w:r>
      <w:r w:rsidRPr="008C0240">
        <w:rPr>
          <w:rFonts w:eastAsiaTheme="minorHAnsi" w:cstheme="minorBidi"/>
          <w:noProof/>
          <w:szCs w:val="22"/>
          <w:lang w:eastAsia="en-US"/>
        </w:rPr>
        <w:t> </w:t>
      </w:r>
      <w:r w:rsidRPr="008C0240">
        <w:rPr>
          <w:rFonts w:eastAsiaTheme="minorHAnsi" w:cstheme="minorBidi"/>
          <w:noProof/>
          <w:szCs w:val="22"/>
          <w:lang w:eastAsia="en-US"/>
        </w:rPr>
        <w:t> </w:t>
      </w:r>
      <w:r w:rsidRPr="008C0240">
        <w:rPr>
          <w:rFonts w:eastAsiaTheme="minorHAnsi" w:cstheme="minorBidi"/>
          <w:szCs w:val="22"/>
          <w:lang w:eastAsia="en-US"/>
        </w:rPr>
        <w:fldChar w:fldCharType="end"/>
      </w:r>
    </w:p>
    <w:sectPr w:rsidR="00CA16C3" w:rsidRPr="008C0240" w:rsidSect="00264CA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77" w:right="1304" w:bottom="737" w:left="1304" w:header="3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580" w:rsidRDefault="00B85580">
      <w:r>
        <w:separator/>
      </w:r>
    </w:p>
  </w:endnote>
  <w:endnote w:type="continuationSeparator" w:id="0">
    <w:p w:rsidR="00B85580" w:rsidRDefault="00B8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CA3" w:rsidRDefault="00C03D99" w:rsidP="00264CA3">
    <w:r>
      <w:rPr>
        <w:b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-141605</wp:posOffset>
              </wp:positionV>
              <wp:extent cx="6972300" cy="1905"/>
              <wp:effectExtent l="9525" t="10795" r="9525" b="15875"/>
              <wp:wrapNone/>
              <wp:docPr id="6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530BBD" id="Line 21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5pt,-11.15pt" to="508.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" strokecolor="red" strokeweight="1.5pt"/>
          </w:pict>
        </mc:Fallback>
      </mc:AlternateContent>
    </w:r>
    <w:r w:rsidR="00264CA3" w:rsidRPr="00716590">
      <w:rPr>
        <w:b/>
      </w:rPr>
      <w:t>Hjälpmedelscentralen</w:t>
    </w:r>
    <w:r w:rsidR="00264CA3">
      <w:tab/>
    </w:r>
    <w:r w:rsidR="00264CA3">
      <w:tab/>
    </w:r>
    <w:r w:rsidR="00264CA3" w:rsidRPr="00615744">
      <w:rPr>
        <w:sz w:val="18"/>
        <w:szCs w:val="18"/>
      </w:rPr>
      <w:t>Österbyväg 20</w:t>
    </w:r>
    <w:r w:rsidR="00264CA3" w:rsidRPr="00615744">
      <w:rPr>
        <w:sz w:val="18"/>
        <w:szCs w:val="18"/>
      </w:rPr>
      <w:tab/>
    </w:r>
    <w:r w:rsidR="00264CA3">
      <w:rPr>
        <w:sz w:val="18"/>
        <w:szCs w:val="18"/>
      </w:rPr>
      <w:tab/>
    </w:r>
    <w:r w:rsidR="00264CA3" w:rsidRPr="00615744">
      <w:rPr>
        <w:sz w:val="18"/>
        <w:szCs w:val="18"/>
      </w:rPr>
      <w:t>Telefon</w:t>
    </w:r>
  </w:p>
  <w:p w:rsidR="00264CA3" w:rsidRPr="00615744" w:rsidRDefault="00264CA3" w:rsidP="00264CA3">
    <w:pPr>
      <w:rPr>
        <w:sz w:val="18"/>
        <w:szCs w:val="18"/>
      </w:rPr>
    </w:pPr>
    <w:r w:rsidRPr="00615744">
      <w:rPr>
        <w:sz w:val="18"/>
        <w:szCs w:val="18"/>
      </w:rPr>
      <w:t>hjalpmedelscentralen@gotland.se</w:t>
    </w:r>
    <w:r>
      <w:tab/>
    </w:r>
    <w:r w:rsidRPr="00615744">
      <w:rPr>
        <w:sz w:val="18"/>
        <w:szCs w:val="18"/>
      </w:rPr>
      <w:t>621 41 Visby</w:t>
    </w:r>
    <w:r w:rsidRPr="00615744">
      <w:rPr>
        <w:sz w:val="18"/>
        <w:szCs w:val="18"/>
      </w:rPr>
      <w:tab/>
    </w:r>
    <w:r w:rsidRPr="00615744">
      <w:rPr>
        <w:sz w:val="18"/>
        <w:szCs w:val="18"/>
      </w:rPr>
      <w:tab/>
      <w:t>0498-26 88 04</w:t>
    </w:r>
  </w:p>
  <w:p w:rsidR="00234026" w:rsidRPr="009B414C" w:rsidRDefault="00234026" w:rsidP="00083D29">
    <w:pPr>
      <w:pStyle w:val="Sidfot"/>
      <w:rPr>
        <w:rFonts w:cs="Tahoma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0"/>
      <w:gridCol w:w="2700"/>
      <w:gridCol w:w="1326"/>
      <w:gridCol w:w="710"/>
    </w:tblGrid>
    <w:tr w:rsidR="00F40016">
      <w:trPr>
        <w:cantSplit/>
        <w:trHeight w:val="552"/>
      </w:trPr>
      <w:tc>
        <w:tcPr>
          <w:tcW w:w="4140" w:type="dxa"/>
        </w:tcPr>
        <w:p w:rsidR="00F40016" w:rsidRDefault="00C03D99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>
                    <wp:simplePos x="0" y="0"/>
                    <wp:positionH relativeFrom="column">
                      <wp:posOffset>-273050</wp:posOffset>
                    </wp:positionH>
                    <wp:positionV relativeFrom="paragraph">
                      <wp:posOffset>-858520</wp:posOffset>
                    </wp:positionV>
                    <wp:extent cx="6972300" cy="1905"/>
                    <wp:effectExtent l="12700" t="17780" r="15875" b="18415"/>
                    <wp:wrapNone/>
                    <wp:docPr id="3" name="Lin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972300" cy="190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EDA5252" id="Line 6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-67.6pt" to="527.5pt,-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7FHAIAADYEAAAOAAAAZHJzL2Uyb0RvYy54bWysU8GO2jAQvVfqP1i5QxLIsh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" strokecolor="red" strokeweight="1.5pt"/>
                </w:pict>
              </mc:Fallback>
            </mc:AlternateContent>
          </w:r>
          <w:r w:rsidR="00F40016">
            <w:rPr>
              <w:rFonts w:cs="Arial"/>
            </w:rPr>
            <w:t>Dokumentnamn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</w:instrText>
          </w:r>
          <w:r>
            <w:rPr>
              <w:rFonts w:cs="Arial"/>
            </w:rPr>
            <w:fldChar w:fldCharType="end"/>
          </w:r>
        </w:p>
      </w:tc>
      <w:tc>
        <w:tcPr>
          <w:tcW w:w="2700" w:type="dxa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Dokumentnummer</w:t>
          </w:r>
        </w:p>
        <w:p w:rsidR="00F40016" w:rsidRDefault="005F6A09">
          <w:pPr>
            <w:pStyle w:val="Sidfot"/>
            <w:ind w:right="-70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1970" w:type="dxa"/>
          <w:gridSpan w:val="2"/>
        </w:tcPr>
        <w:p w:rsidR="00F40016" w:rsidRDefault="00C03D99">
          <w:pPr>
            <w:pStyle w:val="Sidfot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1302385</wp:posOffset>
                    </wp:positionH>
                    <wp:positionV relativeFrom="paragraph">
                      <wp:posOffset>-858520</wp:posOffset>
                    </wp:positionV>
                    <wp:extent cx="1114425" cy="760730"/>
                    <wp:effectExtent l="0" t="0" r="2540" b="2540"/>
                    <wp:wrapNone/>
                    <wp:docPr id="2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4425" cy="760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40016" w:rsidRDefault="00C03D99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933450" cy="666750"/>
                                      <wp:effectExtent l="0" t="0" r="0" b="0"/>
                                      <wp:docPr id="7" name="Bild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33450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02.55pt;margin-top:-67.6pt;width:87.75pt;height:5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ldgQIAAA8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" stroked="f">
                    <v:textbox>
                      <w:txbxContent>
                        <w:p w:rsidR="00F40016" w:rsidRDefault="00C03D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33450" cy="666750"/>
                                <wp:effectExtent l="0" t="0" r="0" b="0"/>
                                <wp:docPr id="7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40016">
            <w:rPr>
              <w:rFonts w:cs="Arial"/>
            </w:rPr>
            <w:t>Upprättat/godkänt datum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  <w:tr w:rsidR="00F40016">
      <w:trPr>
        <w:cantSplit/>
        <w:trHeight w:val="543"/>
      </w:trPr>
      <w:tc>
        <w:tcPr>
          <w:tcW w:w="4026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>Framtagen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4026" w:type="dxa"/>
          <w:gridSpan w:val="2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Godkänd av – funktion/namn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710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 xml:space="preserve">Version </w:t>
          </w:r>
        </w:p>
        <w:p w:rsidR="00F40016" w:rsidRDefault="005F6A09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</w:tbl>
  <w:p w:rsidR="00F40016" w:rsidRDefault="00F400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580" w:rsidRDefault="00B85580">
      <w:r>
        <w:separator/>
      </w:r>
    </w:p>
  </w:footnote>
  <w:footnote w:type="continuationSeparator" w:id="0">
    <w:p w:rsidR="00B85580" w:rsidRDefault="00B85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Pr="00474BE9" w:rsidRDefault="00C03D99" w:rsidP="00233D23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</w:rPr>
      <w:drawing>
        <wp:inline distT="0" distB="0" distL="0" distR="0">
          <wp:extent cx="1600200" cy="6191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2E8B">
      <w:rPr>
        <w:rFonts w:cs="Tahoma"/>
        <w:sz w:val="16"/>
      </w:rPr>
      <w:t xml:space="preserve">                                                   </w:t>
    </w:r>
    <w:r>
      <w:rPr>
        <w:rFonts w:cs="Tahoma"/>
        <w:sz w:val="16"/>
      </w:rPr>
      <w:t xml:space="preserve">UTPROVNINGSUNDERLAG </w:t>
    </w:r>
    <w:r w:rsidR="003754B8">
      <w:rPr>
        <w:rFonts w:cs="Tahoma"/>
        <w:sz w:val="16"/>
      </w:rPr>
      <w:t>EL</w:t>
    </w:r>
    <w:r w:rsidR="00DF2E8B">
      <w:rPr>
        <w:rFonts w:cs="Tahoma"/>
        <w:sz w:val="16"/>
      </w:rPr>
      <w:t>RULLSTOL</w:t>
    </w:r>
    <w:r w:rsidR="00083D29">
      <w:rPr>
        <w:rFonts w:cs="Tahoma"/>
        <w:sz w:val="16"/>
      </w:rPr>
      <w:t xml:space="preserve"> </w:t>
    </w:r>
    <w:r w:rsidR="00F40016" w:rsidRPr="00474BE9">
      <w:rPr>
        <w:rFonts w:cs="Tahoma"/>
        <w:sz w:val="16"/>
      </w:rPr>
      <w:tab/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PAGE </w:instrText>
    </w:r>
    <w:r w:rsidR="005F6A09" w:rsidRPr="00474BE9">
      <w:rPr>
        <w:rStyle w:val="Sidnummer"/>
        <w:rFonts w:cs="Tahoma"/>
        <w:sz w:val="16"/>
      </w:rPr>
      <w:fldChar w:fldCharType="separate"/>
    </w:r>
    <w:r w:rsidR="00DC7913">
      <w:rPr>
        <w:rStyle w:val="Sidnummer"/>
        <w:rFonts w:cs="Tahoma"/>
        <w:noProof/>
        <w:sz w:val="16"/>
      </w:rPr>
      <w:t>1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 xml:space="preserve"> (</w:t>
    </w:r>
    <w:r w:rsidR="005F6A09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NUMPAGES </w:instrText>
    </w:r>
    <w:r w:rsidR="005F6A09" w:rsidRPr="00474BE9">
      <w:rPr>
        <w:rStyle w:val="Sidnummer"/>
        <w:rFonts w:cs="Tahoma"/>
        <w:sz w:val="16"/>
      </w:rPr>
      <w:fldChar w:fldCharType="separate"/>
    </w:r>
    <w:r w:rsidR="00DC7913">
      <w:rPr>
        <w:rStyle w:val="Sidnummer"/>
        <w:rFonts w:cs="Tahoma"/>
        <w:noProof/>
        <w:sz w:val="16"/>
      </w:rPr>
      <w:t>3</w:t>
    </w:r>
    <w:r w:rsidR="005F6A09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>)</w:t>
    </w:r>
  </w:p>
  <w:p w:rsidR="00F40016" w:rsidRDefault="00F40016">
    <w:pPr>
      <w:pStyle w:val="Sidhuvud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Default="00C03D99">
    <w:pPr>
      <w:pStyle w:val="Sidhuvud"/>
      <w:tabs>
        <w:tab w:val="clear" w:pos="4536"/>
      </w:tabs>
      <w:rPr>
        <w:rStyle w:val="Sidnummer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898525" cy="914400"/>
          <wp:effectExtent l="0" t="0" r="0" b="0"/>
          <wp:wrapSquare wrapText="bothSides"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016">
      <w:tab/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PAGE </w:instrText>
    </w:r>
    <w:r w:rsidR="005F6A09">
      <w:rPr>
        <w:rStyle w:val="Sidnummer"/>
      </w:rPr>
      <w:fldChar w:fldCharType="separate"/>
    </w:r>
    <w:r w:rsidR="00F40016"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 xml:space="preserve"> (</w:t>
    </w:r>
    <w:r w:rsidR="005F6A09">
      <w:rPr>
        <w:rStyle w:val="Sidnummer"/>
      </w:rPr>
      <w:fldChar w:fldCharType="begin"/>
    </w:r>
    <w:r w:rsidR="00F40016">
      <w:rPr>
        <w:rStyle w:val="Sidnummer"/>
      </w:rPr>
      <w:instrText xml:space="preserve"> NUMPAGES </w:instrText>
    </w:r>
    <w:r w:rsidR="005F6A09">
      <w:rPr>
        <w:rStyle w:val="Sidnummer"/>
      </w:rPr>
      <w:fldChar w:fldCharType="separate"/>
    </w:r>
    <w:r>
      <w:rPr>
        <w:rStyle w:val="Sidnummer"/>
        <w:noProof/>
      </w:rPr>
      <w:t>1</w:t>
    </w:r>
    <w:r w:rsidR="005F6A09">
      <w:rPr>
        <w:rStyle w:val="Sidnummer"/>
      </w:rPr>
      <w:fldChar w:fldCharType="end"/>
    </w:r>
    <w:r w:rsidR="00F40016">
      <w:rPr>
        <w:rStyle w:val="Sidnummer"/>
      </w:rPr>
      <w:t>)</w:t>
    </w:r>
  </w:p>
  <w:p w:rsidR="00F40016" w:rsidRDefault="00F40016">
    <w:pPr>
      <w:pStyle w:val="Sidhuvud"/>
    </w:pPr>
    <w:r>
      <w:br/>
    </w:r>
  </w:p>
  <w:p w:rsidR="00F40016" w:rsidRDefault="00F40016">
    <w:pPr>
      <w:pStyle w:val="Sidhuvud"/>
      <w:tabs>
        <w:tab w:val="clear" w:pos="4536"/>
        <w:tab w:val="clear" w:pos="9072"/>
        <w:tab w:val="left" w:pos="6521"/>
        <w:tab w:val="right" w:pos="9299"/>
      </w:tabs>
    </w:pPr>
    <w:r>
      <w:tab/>
      <w:t>RUTIN</w:t>
    </w:r>
  </w:p>
  <w:p w:rsidR="00F40016" w:rsidRDefault="00F40016">
    <w:pPr>
      <w:pStyle w:val="Sidhuvud"/>
    </w:pPr>
  </w:p>
  <w:p w:rsidR="00F40016" w:rsidRDefault="00F40016">
    <w:pPr>
      <w:pStyle w:val="Sidhuvud"/>
    </w:pPr>
  </w:p>
  <w:p w:rsidR="00F40016" w:rsidRDefault="00C03D99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-1371600</wp:posOffset>
              </wp:positionH>
              <wp:positionV relativeFrom="paragraph">
                <wp:posOffset>180340</wp:posOffset>
              </wp:positionV>
              <wp:extent cx="2286000" cy="0"/>
              <wp:effectExtent l="9525" t="8890" r="9525" b="1016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428C2F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14.2pt" to="1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" strokecolor="red"/>
          </w:pict>
        </mc:Fallback>
      </mc:AlternateContent>
    </w:r>
  </w:p>
  <w:p w:rsidR="00F40016" w:rsidRDefault="00F40016">
    <w:pPr>
      <w:pStyle w:val="Sidhuvud"/>
    </w:pPr>
  </w:p>
  <w:p w:rsidR="00F40016" w:rsidRDefault="00F40016">
    <w:pPr>
      <w:pStyle w:val="Sidhuvud"/>
    </w:pPr>
    <w:r>
      <w:t>Hälso- och sjukvårdsförvaltningen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0EF9"/>
    <w:multiLevelType w:val="hybridMultilevel"/>
    <w:tmpl w:val="4DF8AD2C"/>
    <w:lvl w:ilvl="0" w:tplc="0EE613D4">
      <w:start w:val="1"/>
      <w:numFmt w:val="bullet"/>
      <w:lvlText w:val="-"/>
      <w:lvlJc w:val="left"/>
      <w:pPr>
        <w:ind w:left="360" w:hanging="360"/>
      </w:pPr>
      <w:rPr>
        <w:rFonts w:ascii="Shruti" w:hAnsi="Shruti" w:cs="Times New Roman" w:hint="default"/>
      </w:rPr>
    </w:lvl>
    <w:lvl w:ilvl="1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0FC0EFA"/>
    <w:multiLevelType w:val="hybridMultilevel"/>
    <w:tmpl w:val="68E6A1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402EC"/>
    <w:multiLevelType w:val="hybridMultilevel"/>
    <w:tmpl w:val="B1BAC8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1CB4A9C"/>
    <w:multiLevelType w:val="hybridMultilevel"/>
    <w:tmpl w:val="2124BB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51BE36B2"/>
    <w:multiLevelType w:val="hybridMultilevel"/>
    <w:tmpl w:val="14BE0E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7700153C"/>
    <w:multiLevelType w:val="hybridMultilevel"/>
    <w:tmpl w:val="842C1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m8jlCzO3uC9WS+vqirLD4Lf1iXw0eO2v3iY8FyhRnLaqiOx3iYQd4sEAuTShUMwVzNlcuedsQIXE6nJJcgSv+A==" w:salt="8SVll6pEe8qby8cwG94X5A==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99"/>
    <w:rsid w:val="00053722"/>
    <w:rsid w:val="0007621D"/>
    <w:rsid w:val="00083D29"/>
    <w:rsid w:val="0008526F"/>
    <w:rsid w:val="000956F0"/>
    <w:rsid w:val="000D2358"/>
    <w:rsid w:val="000D6A67"/>
    <w:rsid w:val="00142FA7"/>
    <w:rsid w:val="00171655"/>
    <w:rsid w:val="0018564F"/>
    <w:rsid w:val="001D1C39"/>
    <w:rsid w:val="001F64E1"/>
    <w:rsid w:val="00203446"/>
    <w:rsid w:val="00233D23"/>
    <w:rsid w:val="00234026"/>
    <w:rsid w:val="00264CA3"/>
    <w:rsid w:val="002A3C84"/>
    <w:rsid w:val="002E26E2"/>
    <w:rsid w:val="002E5B05"/>
    <w:rsid w:val="003133ED"/>
    <w:rsid w:val="0032570C"/>
    <w:rsid w:val="00332934"/>
    <w:rsid w:val="00351195"/>
    <w:rsid w:val="003733A6"/>
    <w:rsid w:val="0037431D"/>
    <w:rsid w:val="003754B8"/>
    <w:rsid w:val="003C01CC"/>
    <w:rsid w:val="003D53BC"/>
    <w:rsid w:val="00403148"/>
    <w:rsid w:val="0041519A"/>
    <w:rsid w:val="00430DC9"/>
    <w:rsid w:val="004461BF"/>
    <w:rsid w:val="00474BE9"/>
    <w:rsid w:val="0048760E"/>
    <w:rsid w:val="00487858"/>
    <w:rsid w:val="004B1250"/>
    <w:rsid w:val="004D2FC5"/>
    <w:rsid w:val="004E6D22"/>
    <w:rsid w:val="00516BD5"/>
    <w:rsid w:val="005612BC"/>
    <w:rsid w:val="00585D29"/>
    <w:rsid w:val="00596EBE"/>
    <w:rsid w:val="005A0BF3"/>
    <w:rsid w:val="005A2E3C"/>
    <w:rsid w:val="005B6F15"/>
    <w:rsid w:val="005C1008"/>
    <w:rsid w:val="005D1A6A"/>
    <w:rsid w:val="005F6948"/>
    <w:rsid w:val="005F6A09"/>
    <w:rsid w:val="006369ED"/>
    <w:rsid w:val="00647DA3"/>
    <w:rsid w:val="00684AAA"/>
    <w:rsid w:val="00684CF1"/>
    <w:rsid w:val="0069242D"/>
    <w:rsid w:val="006C177E"/>
    <w:rsid w:val="006C5709"/>
    <w:rsid w:val="006E3908"/>
    <w:rsid w:val="006F323D"/>
    <w:rsid w:val="006F4FF9"/>
    <w:rsid w:val="007346F1"/>
    <w:rsid w:val="0074381B"/>
    <w:rsid w:val="007603D5"/>
    <w:rsid w:val="00793870"/>
    <w:rsid w:val="007B0F03"/>
    <w:rsid w:val="007D4CD4"/>
    <w:rsid w:val="007F24B7"/>
    <w:rsid w:val="00831173"/>
    <w:rsid w:val="00852512"/>
    <w:rsid w:val="008536C2"/>
    <w:rsid w:val="00861727"/>
    <w:rsid w:val="00871D4E"/>
    <w:rsid w:val="008748AF"/>
    <w:rsid w:val="00887AA5"/>
    <w:rsid w:val="008949E0"/>
    <w:rsid w:val="008A67C7"/>
    <w:rsid w:val="008C0240"/>
    <w:rsid w:val="00905DEA"/>
    <w:rsid w:val="0092298F"/>
    <w:rsid w:val="00981862"/>
    <w:rsid w:val="009879B8"/>
    <w:rsid w:val="009A49BC"/>
    <w:rsid w:val="009B414C"/>
    <w:rsid w:val="009C2C7C"/>
    <w:rsid w:val="00A06449"/>
    <w:rsid w:val="00A15684"/>
    <w:rsid w:val="00A365A3"/>
    <w:rsid w:val="00A458B2"/>
    <w:rsid w:val="00AE510F"/>
    <w:rsid w:val="00AF66A5"/>
    <w:rsid w:val="00B54F6C"/>
    <w:rsid w:val="00B85580"/>
    <w:rsid w:val="00B93501"/>
    <w:rsid w:val="00BB2AA8"/>
    <w:rsid w:val="00BB62DC"/>
    <w:rsid w:val="00BC1C7B"/>
    <w:rsid w:val="00BF3ED2"/>
    <w:rsid w:val="00C03D99"/>
    <w:rsid w:val="00C07337"/>
    <w:rsid w:val="00C21C05"/>
    <w:rsid w:val="00C34AFD"/>
    <w:rsid w:val="00C71E12"/>
    <w:rsid w:val="00CA0EE4"/>
    <w:rsid w:val="00CA16C3"/>
    <w:rsid w:val="00CA1ACE"/>
    <w:rsid w:val="00CE4112"/>
    <w:rsid w:val="00CF44BA"/>
    <w:rsid w:val="00D171A7"/>
    <w:rsid w:val="00D30792"/>
    <w:rsid w:val="00D420D3"/>
    <w:rsid w:val="00D43287"/>
    <w:rsid w:val="00D77F92"/>
    <w:rsid w:val="00DB3EF8"/>
    <w:rsid w:val="00DC7913"/>
    <w:rsid w:val="00DE1E11"/>
    <w:rsid w:val="00DF05C8"/>
    <w:rsid w:val="00DF2E8B"/>
    <w:rsid w:val="00E065DF"/>
    <w:rsid w:val="00E16F01"/>
    <w:rsid w:val="00E260EB"/>
    <w:rsid w:val="00E40C64"/>
    <w:rsid w:val="00E749AD"/>
    <w:rsid w:val="00E75BA9"/>
    <w:rsid w:val="00E822E4"/>
    <w:rsid w:val="00E87396"/>
    <w:rsid w:val="00EB0F0D"/>
    <w:rsid w:val="00EB183F"/>
    <w:rsid w:val="00EC3321"/>
    <w:rsid w:val="00EE31B8"/>
    <w:rsid w:val="00F40016"/>
    <w:rsid w:val="00F5018F"/>
    <w:rsid w:val="00F66684"/>
    <w:rsid w:val="00F70004"/>
    <w:rsid w:val="00FD4C48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FAF97FB1-3D75-4308-A49C-B24D9B08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C05"/>
    <w:rPr>
      <w:rFonts w:ascii="Tahoma" w:eastAsia="Times New Roman" w:hAnsi="Tahoma"/>
      <w:sz w:val="22"/>
      <w:szCs w:val="24"/>
    </w:rPr>
  </w:style>
  <w:style w:type="paragraph" w:styleId="Rubrik1">
    <w:name w:val="heading 1"/>
    <w:basedOn w:val="Normal"/>
    <w:next w:val="Normal"/>
    <w:qFormat/>
    <w:rsid w:val="002E5B05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paragraph" w:styleId="Rubrik2">
    <w:name w:val="heading 2"/>
    <w:basedOn w:val="Normal"/>
    <w:next w:val="Normal"/>
    <w:qFormat/>
    <w:rsid w:val="005C1008"/>
    <w:pPr>
      <w:keepNext/>
      <w:spacing w:before="120" w:after="60"/>
      <w:outlineLvl w:val="1"/>
    </w:pPr>
    <w:rPr>
      <w:b/>
      <w:bCs/>
      <w:color w:val="FF0000"/>
    </w:rPr>
  </w:style>
  <w:style w:type="paragraph" w:styleId="Rubrik3">
    <w:name w:val="heading 3"/>
    <w:basedOn w:val="Normal"/>
    <w:next w:val="Normal"/>
    <w:qFormat/>
    <w:rsid w:val="008A67C7"/>
    <w:pPr>
      <w:keepNext/>
      <w:outlineLvl w:val="2"/>
    </w:pPr>
    <w:rPr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10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8A67C7"/>
    <w:pPr>
      <w:tabs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link w:val="SidfotChar"/>
    <w:uiPriority w:val="99"/>
    <w:rsid w:val="008A67C7"/>
    <w:pPr>
      <w:tabs>
        <w:tab w:val="center" w:pos="4536"/>
        <w:tab w:val="right" w:pos="9072"/>
      </w:tabs>
    </w:pPr>
    <w:rPr>
      <w:sz w:val="18"/>
    </w:rPr>
  </w:style>
  <w:style w:type="character" w:styleId="Sidnummer">
    <w:name w:val="page number"/>
    <w:basedOn w:val="Standardstycketeckensnitt"/>
    <w:semiHidden/>
    <w:rsid w:val="008A67C7"/>
  </w:style>
  <w:style w:type="paragraph" w:customStyle="1" w:styleId="Titel">
    <w:name w:val="Titel"/>
    <w:basedOn w:val="Normal"/>
    <w:rsid w:val="008A67C7"/>
    <w:pPr>
      <w:spacing w:before="480" w:after="240"/>
    </w:pPr>
    <w:rPr>
      <w:rFonts w:ascii="Arial" w:hAnsi="Arial"/>
      <w:b/>
      <w:kern w:val="34"/>
      <w:sz w:val="34"/>
    </w:rPr>
  </w:style>
  <w:style w:type="paragraph" w:styleId="Brdtext">
    <w:name w:val="Body Text"/>
    <w:basedOn w:val="Normal"/>
    <w:semiHidden/>
    <w:rsid w:val="008A67C7"/>
    <w:rPr>
      <w:sz w:val="28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10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nk">
    <w:name w:val="Hyperlink"/>
    <w:basedOn w:val="Standardstycketeckensnitt"/>
    <w:semiHidden/>
    <w:rsid w:val="00234026"/>
    <w:rPr>
      <w:color w:val="0000FF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234026"/>
    <w:rPr>
      <w:rFonts w:ascii="Garamond" w:hAnsi="Garamond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4026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026"/>
    <w:rPr>
      <w:rFonts w:ascii="Tahoma" w:eastAsia="Times New Roman" w:hAnsi="Tahoma" w:cs="Tahoma"/>
      <w:sz w:val="16"/>
      <w:szCs w:val="16"/>
    </w:rPr>
  </w:style>
  <w:style w:type="paragraph" w:customStyle="1" w:styleId="xl44">
    <w:name w:val="xl44"/>
    <w:basedOn w:val="Normal"/>
    <w:rsid w:val="009B414C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083D2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6C5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tland.se/9784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RSF\F&#246;rs&#246;rjning\Hj&#228;lpmedel%20och%20varuf&#246;rs&#246;rjning\Rutiner%20&amp;%20blanketter\Mall%20f&#246;r%20Rutiner%20och%20Blanketter\Blankett%20mall%20HMC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21860-D7DB-4EA6-A2D9-7DEED2902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Blankett mall HMC.dotx</Template>
  <TotalTime>430</TotalTime>
  <Pages>3</Pages>
  <Words>429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Här skriver du titeln på ditt dokument</vt:lpstr>
      <vt:lpstr>Här skriver du titeln på ditt dokument</vt:lpstr>
    </vt:vector>
  </TitlesOfParts>
  <Company>Gotlands Kommun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Här skriver du titeln på ditt dokument</dc:title>
  <dc:subject/>
  <dc:creator>Jonathan Svedelius</dc:creator>
  <cp:keywords/>
  <dc:description/>
  <cp:lastModifiedBy>Jonathan Svedelius</cp:lastModifiedBy>
  <cp:revision>56</cp:revision>
  <cp:lastPrinted>2012-10-03T06:23:00Z</cp:lastPrinted>
  <dcterms:created xsi:type="dcterms:W3CDTF">2018-10-22T04:51:00Z</dcterms:created>
  <dcterms:modified xsi:type="dcterms:W3CDTF">2018-12-11T05:51:00Z</dcterms:modified>
</cp:coreProperties>
</file>