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70" w:rsidRDefault="00BC566B" w:rsidP="00BC566B">
      <w:pPr>
        <w:pStyle w:val="Rubrik1"/>
      </w:pPr>
      <w:bookmarkStart w:id="0" w:name="_GoBack"/>
      <w:bookmarkEnd w:id="0"/>
      <w:r>
        <w:t>Anvisning, riskanalys och teknisk dokumentation – specialanpassad produkt</w:t>
      </w:r>
    </w:p>
    <w:p w:rsidR="00BC566B" w:rsidRPr="00BC566B" w:rsidRDefault="00BC566B" w:rsidP="00BC566B">
      <w:pPr>
        <w:spacing w:after="120"/>
        <w:rPr>
          <w:sz w:val="16"/>
        </w:rPr>
      </w:pPr>
      <w:r w:rsidRPr="00BC566B">
        <w:rPr>
          <w:color w:val="FF0000"/>
          <w:sz w:val="16"/>
        </w:rPr>
        <w:t>*</w:t>
      </w:r>
      <w:r w:rsidRPr="00BC566B">
        <w:rPr>
          <w:sz w:val="16"/>
        </w:rPr>
        <w:t xml:space="preserve"> nedan skuggade rutor måste fyllas i av förskrivare</w:t>
      </w:r>
    </w:p>
    <w:p w:rsidR="00BC566B" w:rsidRDefault="00BC566B" w:rsidP="00DA69B2">
      <w:pPr>
        <w:pStyle w:val="Rubrik2"/>
      </w:pPr>
      <w:r>
        <w:t>1. Hjälpmedel</w:t>
      </w:r>
      <w:r>
        <w:tab/>
      </w:r>
      <w:r>
        <w:tab/>
      </w:r>
      <w:r>
        <w:tab/>
        <w:t>Upprättade bilagor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264"/>
        <w:gridCol w:w="295"/>
        <w:gridCol w:w="4099"/>
      </w:tblGrid>
      <w:tr w:rsidR="006D47B0" w:rsidTr="00460BAD">
        <w:trPr>
          <w:trHeight w:val="652"/>
        </w:trPr>
        <w:tc>
          <w:tcPr>
            <w:tcW w:w="5058" w:type="dxa"/>
            <w:gridSpan w:val="3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6D47B0" w:rsidRPr="006E72FA" w:rsidRDefault="006D47B0" w:rsidP="006D47B0">
            <w:pPr>
              <w:tabs>
                <w:tab w:val="left" w:pos="4678"/>
              </w:tabs>
              <w:rPr>
                <w:sz w:val="18"/>
              </w:rPr>
            </w:pPr>
            <w:r w:rsidRPr="006E72FA">
              <w:rPr>
                <w:sz w:val="18"/>
              </w:rPr>
              <w:t>Produkt, modell och leverantör:</w:t>
            </w:r>
            <w:r w:rsidRPr="006E72FA">
              <w:rPr>
                <w:sz w:val="18"/>
              </w:rPr>
              <w:br/>
            </w:r>
            <w:r w:rsidR="004F7865" w:rsidRPr="006E72FA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E72FA">
              <w:rPr>
                <w:sz w:val="18"/>
              </w:rPr>
              <w:instrText xml:space="preserve"> FORMTEXT </w:instrText>
            </w:r>
            <w:r w:rsidR="004F7865" w:rsidRPr="006E72FA">
              <w:rPr>
                <w:sz w:val="18"/>
              </w:rPr>
            </w:r>
            <w:r w:rsidR="004F7865" w:rsidRPr="006E72FA">
              <w:rPr>
                <w:sz w:val="18"/>
              </w:rPr>
              <w:fldChar w:fldCharType="separate"/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="004F7865" w:rsidRPr="006E72FA">
              <w:rPr>
                <w:sz w:val="18"/>
              </w:rPr>
              <w:fldChar w:fldCharType="end"/>
            </w:r>
            <w:bookmarkEnd w:id="1"/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47B0" w:rsidRPr="006D47B0" w:rsidRDefault="006D47B0" w:rsidP="006D47B0">
            <w:pPr>
              <w:tabs>
                <w:tab w:val="left" w:pos="4678"/>
              </w:tabs>
              <w:rPr>
                <w:sz w:val="16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vAlign w:val="center"/>
          </w:tcPr>
          <w:p w:rsidR="006D47B0" w:rsidRPr="006D47B0" w:rsidRDefault="004F7865" w:rsidP="006D47B0">
            <w:pPr>
              <w:tabs>
                <w:tab w:val="left" w:pos="4678"/>
              </w:tabs>
              <w:rPr>
                <w:sz w:val="16"/>
              </w:rPr>
            </w:pPr>
            <w:r w:rsidRPr="006D47B0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47B0" w:rsidRPr="006D47B0">
              <w:rPr>
                <w:sz w:val="20"/>
              </w:rPr>
              <w:instrText xml:space="preserve"> FORMTEXT </w:instrText>
            </w:r>
            <w:r w:rsidRPr="006D47B0">
              <w:rPr>
                <w:sz w:val="20"/>
              </w:rPr>
            </w:r>
            <w:r w:rsidRPr="006D47B0">
              <w:rPr>
                <w:sz w:val="20"/>
              </w:rPr>
              <w:fldChar w:fldCharType="separate"/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Pr="006D47B0">
              <w:rPr>
                <w:sz w:val="20"/>
              </w:rPr>
              <w:fldChar w:fldCharType="end"/>
            </w:r>
          </w:p>
        </w:tc>
      </w:tr>
      <w:tr w:rsidR="006D47B0" w:rsidTr="00460BAD">
        <w:trPr>
          <w:trHeight w:val="652"/>
        </w:trPr>
        <w:tc>
          <w:tcPr>
            <w:tcW w:w="2235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6D47B0" w:rsidRPr="006E72FA" w:rsidRDefault="006D47B0" w:rsidP="006D47B0">
            <w:pPr>
              <w:tabs>
                <w:tab w:val="left" w:pos="4678"/>
              </w:tabs>
              <w:rPr>
                <w:sz w:val="18"/>
              </w:rPr>
            </w:pPr>
            <w:r w:rsidRPr="006E72FA">
              <w:rPr>
                <w:sz w:val="18"/>
              </w:rPr>
              <w:t>Leverantörens artikelnr</w:t>
            </w:r>
            <w:r w:rsidR="00433D6D" w:rsidRPr="006E72FA">
              <w:rPr>
                <w:sz w:val="18"/>
              </w:rPr>
              <w:t>:</w:t>
            </w:r>
            <w:r w:rsidRPr="006E72FA">
              <w:rPr>
                <w:sz w:val="18"/>
              </w:rPr>
              <w:br/>
            </w:r>
            <w:r w:rsidR="004F7865" w:rsidRPr="006E72FA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</w:rPr>
              <w:instrText xml:space="preserve"> FORMTEXT </w:instrText>
            </w:r>
            <w:r w:rsidR="004F7865" w:rsidRPr="006E72FA">
              <w:rPr>
                <w:sz w:val="18"/>
              </w:rPr>
            </w:r>
            <w:r w:rsidR="004F7865" w:rsidRPr="006E72FA">
              <w:rPr>
                <w:sz w:val="18"/>
              </w:rPr>
              <w:fldChar w:fldCharType="separate"/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="004F7865" w:rsidRPr="006E72FA"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6D47B0" w:rsidRPr="006E72FA" w:rsidRDefault="006D47B0" w:rsidP="006D47B0">
            <w:pPr>
              <w:tabs>
                <w:tab w:val="left" w:pos="4678"/>
              </w:tabs>
              <w:rPr>
                <w:sz w:val="18"/>
              </w:rPr>
            </w:pPr>
            <w:r w:rsidRPr="006E72FA">
              <w:rPr>
                <w:sz w:val="18"/>
              </w:rPr>
              <w:t>Sesam artikelnr</w:t>
            </w:r>
            <w:r w:rsidR="00433D6D" w:rsidRPr="006E72FA">
              <w:rPr>
                <w:sz w:val="18"/>
              </w:rPr>
              <w:t>:</w:t>
            </w:r>
            <w:r w:rsidRPr="006E72FA">
              <w:rPr>
                <w:sz w:val="18"/>
              </w:rPr>
              <w:br/>
            </w:r>
            <w:r w:rsidR="004F7865" w:rsidRPr="006E72FA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</w:rPr>
              <w:instrText xml:space="preserve"> FORMTEXT </w:instrText>
            </w:r>
            <w:r w:rsidR="004F7865" w:rsidRPr="006E72FA">
              <w:rPr>
                <w:sz w:val="18"/>
              </w:rPr>
            </w:r>
            <w:r w:rsidR="004F7865" w:rsidRPr="006E72FA">
              <w:rPr>
                <w:sz w:val="18"/>
              </w:rPr>
              <w:fldChar w:fldCharType="separate"/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="004F7865" w:rsidRPr="006E72FA">
              <w:rPr>
                <w:sz w:val="18"/>
              </w:rPr>
              <w:fldChar w:fldCharType="end"/>
            </w:r>
          </w:p>
        </w:tc>
        <w:tc>
          <w:tcPr>
            <w:tcW w:w="1264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6D47B0" w:rsidRPr="006E72FA" w:rsidRDefault="006D47B0" w:rsidP="006D47B0">
            <w:pPr>
              <w:tabs>
                <w:tab w:val="left" w:pos="4678"/>
              </w:tabs>
              <w:rPr>
                <w:sz w:val="18"/>
              </w:rPr>
            </w:pPr>
            <w:r w:rsidRPr="006E72FA">
              <w:rPr>
                <w:sz w:val="18"/>
              </w:rPr>
              <w:t>Individ nr</w:t>
            </w:r>
            <w:r w:rsidR="00433D6D" w:rsidRPr="006E72FA">
              <w:rPr>
                <w:sz w:val="18"/>
              </w:rPr>
              <w:t>:</w:t>
            </w:r>
            <w:r w:rsidRPr="006E72FA">
              <w:rPr>
                <w:sz w:val="18"/>
              </w:rPr>
              <w:br/>
            </w:r>
            <w:r w:rsidR="004F7865" w:rsidRPr="006E72FA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</w:rPr>
              <w:instrText xml:space="preserve"> FORMTEXT </w:instrText>
            </w:r>
            <w:r w:rsidR="004F7865" w:rsidRPr="006E72FA">
              <w:rPr>
                <w:sz w:val="18"/>
              </w:rPr>
            </w:r>
            <w:r w:rsidR="004F7865" w:rsidRPr="006E72FA">
              <w:rPr>
                <w:sz w:val="18"/>
              </w:rPr>
              <w:fldChar w:fldCharType="separate"/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Pr="006E72FA">
              <w:rPr>
                <w:noProof/>
                <w:sz w:val="18"/>
              </w:rPr>
              <w:t> </w:t>
            </w:r>
            <w:r w:rsidR="004F7865" w:rsidRPr="006E72FA">
              <w:rPr>
                <w:sz w:val="18"/>
              </w:rPr>
              <w:fldChar w:fldCharType="end"/>
            </w: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47B0" w:rsidRPr="006D47B0" w:rsidRDefault="006D47B0" w:rsidP="006D47B0">
            <w:pPr>
              <w:tabs>
                <w:tab w:val="left" w:pos="4678"/>
              </w:tabs>
              <w:rPr>
                <w:sz w:val="16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vAlign w:val="center"/>
          </w:tcPr>
          <w:p w:rsidR="006D47B0" w:rsidRPr="006D47B0" w:rsidRDefault="004F7865" w:rsidP="006D47B0">
            <w:pPr>
              <w:tabs>
                <w:tab w:val="left" w:pos="4678"/>
              </w:tabs>
              <w:rPr>
                <w:sz w:val="16"/>
              </w:rPr>
            </w:pPr>
            <w:r w:rsidRPr="006D47B0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47B0" w:rsidRPr="006D47B0">
              <w:rPr>
                <w:sz w:val="20"/>
              </w:rPr>
              <w:instrText xml:space="preserve"> FORMTEXT </w:instrText>
            </w:r>
            <w:r w:rsidRPr="006D47B0">
              <w:rPr>
                <w:sz w:val="20"/>
              </w:rPr>
            </w:r>
            <w:r w:rsidRPr="006D47B0">
              <w:rPr>
                <w:sz w:val="20"/>
              </w:rPr>
              <w:fldChar w:fldCharType="separate"/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="006D47B0" w:rsidRPr="006D47B0">
              <w:rPr>
                <w:noProof/>
                <w:sz w:val="20"/>
              </w:rPr>
              <w:t> </w:t>
            </w:r>
            <w:r w:rsidRPr="006D47B0">
              <w:rPr>
                <w:sz w:val="20"/>
              </w:rPr>
              <w:fldChar w:fldCharType="end"/>
            </w:r>
          </w:p>
        </w:tc>
      </w:tr>
    </w:tbl>
    <w:p w:rsidR="00BC566B" w:rsidRDefault="00BC566B" w:rsidP="006D47B0">
      <w:pPr>
        <w:tabs>
          <w:tab w:val="left" w:pos="4678"/>
        </w:tabs>
      </w:pPr>
    </w:p>
    <w:p w:rsidR="006D47B0" w:rsidRDefault="006D47B0" w:rsidP="00DA69B2">
      <w:pPr>
        <w:pStyle w:val="Rubrik2"/>
      </w:pPr>
      <w:r>
        <w:t>2. Specialanpassning</w:t>
      </w:r>
      <w:r w:rsidR="00155E28">
        <w:t>en</w:t>
      </w:r>
      <w:r>
        <w:t xml:space="preserve"> är avsedd för brukare</w:t>
      </w:r>
      <w:r w:rsidR="00460BAD">
        <w:t xml:space="preserve">    Specialanpassnings ID-nr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111"/>
      </w:tblGrid>
      <w:tr w:rsidR="00460BAD" w:rsidTr="009D03C6">
        <w:trPr>
          <w:trHeight w:val="523"/>
        </w:trPr>
        <w:tc>
          <w:tcPr>
            <w:tcW w:w="5070" w:type="dxa"/>
            <w:shd w:val="clear" w:color="auto" w:fill="E8E8E8"/>
          </w:tcPr>
          <w:p w:rsidR="00460BAD" w:rsidRPr="006E72FA" w:rsidRDefault="00460BAD" w:rsidP="006D47B0">
            <w:pPr>
              <w:tabs>
                <w:tab w:val="left" w:pos="4678"/>
              </w:tabs>
              <w:rPr>
                <w:sz w:val="18"/>
                <w:szCs w:val="20"/>
              </w:rPr>
            </w:pPr>
            <w:r w:rsidRPr="006E72FA">
              <w:rPr>
                <w:sz w:val="18"/>
                <w:szCs w:val="20"/>
              </w:rPr>
              <w:t>Namn:</w:t>
            </w:r>
            <w:r w:rsidRPr="006E72FA">
              <w:rPr>
                <w:sz w:val="18"/>
                <w:szCs w:val="20"/>
              </w:rPr>
              <w:br/>
            </w:r>
            <w:r w:rsidR="004F7865" w:rsidRPr="006E72FA">
              <w:rPr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20"/>
              </w:rPr>
              <w:instrText xml:space="preserve"> FORMTEXT </w:instrText>
            </w:r>
            <w:r w:rsidR="004F7865" w:rsidRPr="006E72FA">
              <w:rPr>
                <w:sz w:val="18"/>
                <w:szCs w:val="20"/>
              </w:rPr>
            </w:r>
            <w:r w:rsidR="004F7865" w:rsidRPr="006E72FA">
              <w:rPr>
                <w:sz w:val="18"/>
                <w:szCs w:val="20"/>
              </w:rPr>
              <w:fldChar w:fldCharType="separate"/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="004F7865" w:rsidRPr="006E72FA">
              <w:rPr>
                <w:sz w:val="18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460BAD" w:rsidRPr="00460BAD" w:rsidRDefault="00460BAD" w:rsidP="006D47B0">
            <w:pPr>
              <w:tabs>
                <w:tab w:val="left" w:pos="4678"/>
              </w:tabs>
              <w:rPr>
                <w:sz w:val="2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60BAD" w:rsidRPr="006E72FA" w:rsidRDefault="004F7865" w:rsidP="00581E2A">
            <w:pPr>
              <w:tabs>
                <w:tab w:val="left" w:pos="4678"/>
              </w:tabs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ids"/>
                  <w:enabled/>
                  <w:calcOnExit w:val="0"/>
                  <w:textInput/>
                </w:ffData>
              </w:fldChar>
            </w:r>
            <w:bookmarkStart w:id="2" w:name="ids"/>
            <w:r w:rsidR="009D03C6"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 w:rsidR="00581E2A">
              <w:rPr>
                <w:sz w:val="18"/>
                <w:szCs w:val="20"/>
              </w:rPr>
              <w:t> </w:t>
            </w:r>
            <w:r w:rsidR="00581E2A">
              <w:rPr>
                <w:sz w:val="18"/>
                <w:szCs w:val="20"/>
              </w:rPr>
              <w:t> </w:t>
            </w:r>
            <w:r w:rsidR="00581E2A">
              <w:rPr>
                <w:sz w:val="18"/>
                <w:szCs w:val="20"/>
              </w:rPr>
              <w:t> </w:t>
            </w:r>
            <w:r w:rsidR="00581E2A">
              <w:rPr>
                <w:sz w:val="18"/>
                <w:szCs w:val="20"/>
              </w:rPr>
              <w:t> </w:t>
            </w:r>
            <w:r w:rsidR="00581E2A">
              <w:rPr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2"/>
          </w:p>
        </w:tc>
      </w:tr>
      <w:tr w:rsidR="00460BAD" w:rsidTr="00460BAD">
        <w:trPr>
          <w:trHeight w:val="523"/>
        </w:trPr>
        <w:tc>
          <w:tcPr>
            <w:tcW w:w="5070" w:type="dxa"/>
            <w:shd w:val="clear" w:color="auto" w:fill="E8E8E8"/>
          </w:tcPr>
          <w:p w:rsidR="00460BAD" w:rsidRPr="006E72FA" w:rsidRDefault="00460BAD" w:rsidP="006D47B0">
            <w:pPr>
              <w:tabs>
                <w:tab w:val="left" w:pos="4678"/>
              </w:tabs>
              <w:rPr>
                <w:sz w:val="18"/>
                <w:szCs w:val="20"/>
              </w:rPr>
            </w:pPr>
            <w:r w:rsidRPr="006E72FA">
              <w:rPr>
                <w:sz w:val="18"/>
                <w:szCs w:val="20"/>
              </w:rPr>
              <w:t>Personnummer:</w:t>
            </w:r>
            <w:r w:rsidRPr="006E72FA">
              <w:rPr>
                <w:sz w:val="18"/>
                <w:szCs w:val="20"/>
              </w:rPr>
              <w:br/>
            </w:r>
            <w:r w:rsidR="004F7865" w:rsidRPr="006E72FA">
              <w:rPr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20"/>
              </w:rPr>
              <w:instrText xml:space="preserve"> FORMTEXT </w:instrText>
            </w:r>
            <w:r w:rsidR="004F7865" w:rsidRPr="006E72FA">
              <w:rPr>
                <w:sz w:val="18"/>
                <w:szCs w:val="20"/>
              </w:rPr>
            </w:r>
            <w:r w:rsidR="004F7865" w:rsidRPr="006E72FA">
              <w:rPr>
                <w:sz w:val="18"/>
                <w:szCs w:val="20"/>
              </w:rPr>
              <w:fldChar w:fldCharType="separate"/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Pr="006E72FA">
              <w:rPr>
                <w:noProof/>
                <w:sz w:val="18"/>
                <w:szCs w:val="20"/>
              </w:rPr>
              <w:t> </w:t>
            </w:r>
            <w:r w:rsidR="004F7865" w:rsidRPr="006E72FA">
              <w:rPr>
                <w:sz w:val="18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60BAD" w:rsidRPr="00460BAD" w:rsidRDefault="00460BAD" w:rsidP="006D47B0">
            <w:pPr>
              <w:tabs>
                <w:tab w:val="left" w:pos="4678"/>
              </w:tabs>
              <w:rPr>
                <w:sz w:val="2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60BAD" w:rsidRPr="006E72FA" w:rsidRDefault="00460BAD" w:rsidP="006D47B0">
            <w:pPr>
              <w:tabs>
                <w:tab w:val="left" w:pos="4678"/>
              </w:tabs>
              <w:rPr>
                <w:sz w:val="18"/>
                <w:szCs w:val="20"/>
              </w:rPr>
            </w:pPr>
          </w:p>
        </w:tc>
      </w:tr>
    </w:tbl>
    <w:p w:rsidR="006D47B0" w:rsidRDefault="006D47B0" w:rsidP="006D47B0">
      <w:pPr>
        <w:tabs>
          <w:tab w:val="left" w:pos="4678"/>
        </w:tabs>
      </w:pPr>
    </w:p>
    <w:p w:rsidR="00DA69B2" w:rsidRDefault="00DA69B2" w:rsidP="00123020">
      <w:pPr>
        <w:pStyle w:val="Rubrik2"/>
      </w:pPr>
      <w:r>
        <w:t>3. Anvisning</w:t>
      </w:r>
      <w:r w:rsidR="00155E28">
        <w:t>en</w:t>
      </w:r>
      <w:r>
        <w:t xml:space="preserve"> har upprättats av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764"/>
        <w:gridCol w:w="4700"/>
      </w:tblGrid>
      <w:tr w:rsidR="00DA69B2" w:rsidTr="00B72955">
        <w:trPr>
          <w:trHeight w:val="472"/>
        </w:trPr>
        <w:tc>
          <w:tcPr>
            <w:tcW w:w="4764" w:type="dxa"/>
            <w:shd w:val="clear" w:color="auto" w:fill="E8E8E8"/>
          </w:tcPr>
          <w:p w:rsidR="00DA69B2" w:rsidRPr="006E72FA" w:rsidRDefault="00DA69B2" w:rsidP="00DA69B2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Namn: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700" w:type="dxa"/>
            <w:shd w:val="clear" w:color="auto" w:fill="E8E8E8"/>
          </w:tcPr>
          <w:p w:rsidR="00DA69B2" w:rsidRPr="006E72FA" w:rsidRDefault="00DA69B2" w:rsidP="00DA69B2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Titel: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</w:tr>
      <w:tr w:rsidR="00DA69B2" w:rsidTr="00B72955">
        <w:trPr>
          <w:trHeight w:val="472"/>
        </w:trPr>
        <w:tc>
          <w:tcPr>
            <w:tcW w:w="4764" w:type="dxa"/>
            <w:shd w:val="clear" w:color="auto" w:fill="E8E8E8"/>
          </w:tcPr>
          <w:p w:rsidR="00DA69B2" w:rsidRPr="006E72FA" w:rsidRDefault="00DA69B2" w:rsidP="00DA69B2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Arbetsplats: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700" w:type="dxa"/>
            <w:shd w:val="clear" w:color="auto" w:fill="E8E8E8"/>
          </w:tcPr>
          <w:p w:rsidR="00DA69B2" w:rsidRPr="006E72FA" w:rsidRDefault="00DA69B2" w:rsidP="00DA69B2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Telefon: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</w:tr>
      <w:tr w:rsidR="00DA69B2" w:rsidTr="00B72955">
        <w:trPr>
          <w:trHeight w:val="472"/>
        </w:trPr>
        <w:tc>
          <w:tcPr>
            <w:tcW w:w="4764" w:type="dxa"/>
            <w:shd w:val="clear" w:color="auto" w:fill="E8E8E8"/>
          </w:tcPr>
          <w:p w:rsidR="00DA69B2" w:rsidRPr="006E72FA" w:rsidRDefault="00DA69B2" w:rsidP="00DA69B2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Betalare (kundnummer):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  <w:tc>
          <w:tcPr>
            <w:tcW w:w="4700" w:type="dxa"/>
            <w:shd w:val="clear" w:color="auto" w:fill="E8E8E8"/>
          </w:tcPr>
          <w:p w:rsidR="00DA69B2" w:rsidRPr="006E72FA" w:rsidRDefault="00DA69B2" w:rsidP="00DA69B2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Mailadress: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</w:tr>
      <w:tr w:rsidR="00DA69B2" w:rsidTr="00B72955">
        <w:trPr>
          <w:trHeight w:val="472"/>
        </w:trPr>
        <w:tc>
          <w:tcPr>
            <w:tcW w:w="9464" w:type="dxa"/>
            <w:gridSpan w:val="2"/>
            <w:shd w:val="clear" w:color="auto" w:fill="E8E8E8"/>
          </w:tcPr>
          <w:p w:rsidR="00DA69B2" w:rsidRPr="006E72FA" w:rsidRDefault="00DA69B2" w:rsidP="00DA69B2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Datum och namnteckning: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</w:tr>
    </w:tbl>
    <w:p w:rsidR="00DA69B2" w:rsidRDefault="00DA69B2" w:rsidP="006D47B0">
      <w:pPr>
        <w:tabs>
          <w:tab w:val="left" w:pos="4678"/>
        </w:tabs>
      </w:pPr>
    </w:p>
    <w:p w:rsidR="00123020" w:rsidRDefault="00123020" w:rsidP="009669D0">
      <w:pPr>
        <w:pStyle w:val="Rubrik2"/>
      </w:pPr>
      <w:r>
        <w:t>4. Önskad åtgärd, specialanpassning</w:t>
      </w:r>
      <w:r w:rsidR="00155E28">
        <w:t>en</w:t>
      </w:r>
      <w:r>
        <w:t>ssyfte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123020" w:rsidTr="00B72955">
        <w:trPr>
          <w:trHeight w:val="4420"/>
        </w:trPr>
        <w:tc>
          <w:tcPr>
            <w:tcW w:w="9438" w:type="dxa"/>
            <w:shd w:val="clear" w:color="auto" w:fill="E8E8E8"/>
          </w:tcPr>
          <w:p w:rsidR="00123020" w:rsidRPr="006E72FA" w:rsidRDefault="00123020" w:rsidP="00123020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 xml:space="preserve">Vad som skall </w:t>
            </w:r>
            <w:r w:rsidR="00B60D88" w:rsidRPr="006E72FA">
              <w:rPr>
                <w:sz w:val="18"/>
                <w:szCs w:val="18"/>
              </w:rPr>
              <w:t>uppnås</w:t>
            </w:r>
            <w:r w:rsidR="000D3431" w:rsidRPr="006E72FA">
              <w:rPr>
                <w:sz w:val="18"/>
                <w:szCs w:val="18"/>
              </w:rPr>
              <w:t xml:space="preserve"> beskrivs med funktionella eller tekniska termer</w:t>
            </w:r>
            <w:r w:rsidRPr="006E72FA">
              <w:rPr>
                <w:sz w:val="18"/>
                <w:szCs w:val="18"/>
              </w:rPr>
              <w:t>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</w:tr>
    </w:tbl>
    <w:p w:rsidR="00BF4D2B" w:rsidRPr="00BC566B" w:rsidRDefault="00BF4D2B" w:rsidP="006D47B0">
      <w:pPr>
        <w:tabs>
          <w:tab w:val="left" w:pos="4678"/>
        </w:tabs>
      </w:pPr>
      <w:r>
        <w:br w:type="page"/>
      </w:r>
    </w:p>
    <w:p w:rsidR="00BF4D2B" w:rsidRDefault="00BF4D2B" w:rsidP="00BF4D2B">
      <w:pPr>
        <w:pStyle w:val="Rubrik2"/>
      </w:pPr>
      <w:r>
        <w:lastRenderedPageBreak/>
        <w:t>5. Teknisk dokumentation (med bild, ritning etc)</w:t>
      </w:r>
    </w:p>
    <w:tbl>
      <w:tblPr>
        <w:tblStyle w:val="Tabellrutnt"/>
        <w:tblW w:w="0" w:type="auto"/>
        <w:tblLayout w:type="fixed"/>
        <w:tblCellMar>
          <w:bottom w:w="62" w:type="dxa"/>
        </w:tblCellMar>
        <w:tblLook w:val="04A0" w:firstRow="1" w:lastRow="0" w:firstColumn="1" w:lastColumn="0" w:noHBand="0" w:noVBand="1"/>
      </w:tblPr>
      <w:tblGrid>
        <w:gridCol w:w="9453"/>
      </w:tblGrid>
      <w:tr w:rsidR="00BF4D2B" w:rsidTr="00174996">
        <w:trPr>
          <w:trHeight w:val="6704"/>
        </w:trPr>
        <w:tc>
          <w:tcPr>
            <w:tcW w:w="9453" w:type="dxa"/>
            <w:shd w:val="clear" w:color="auto" w:fill="FFFFFF" w:themeFill="background1"/>
          </w:tcPr>
          <w:p w:rsidR="00BF4D2B" w:rsidRDefault="00BF4D2B" w:rsidP="00174996">
            <w:pPr>
              <w:tabs>
                <w:tab w:val="left" w:pos="4678"/>
              </w:tabs>
            </w:pPr>
            <w:r w:rsidRPr="006E72FA">
              <w:rPr>
                <w:sz w:val="18"/>
                <w:szCs w:val="18"/>
              </w:rPr>
              <w:t>Vad som skall uppnås beskrivs med funktionella eller tekniska termer: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</w:tc>
      </w:tr>
      <w:tr w:rsidR="00174996" w:rsidTr="00D60C97">
        <w:trPr>
          <w:trHeight w:val="680"/>
        </w:trPr>
        <w:tc>
          <w:tcPr>
            <w:tcW w:w="9453" w:type="dxa"/>
            <w:shd w:val="clear" w:color="auto" w:fill="FFFFFF" w:themeFill="background1"/>
            <w:tcMar>
              <w:bottom w:w="0" w:type="dxa"/>
            </w:tcMar>
            <w:vAlign w:val="center"/>
          </w:tcPr>
          <w:p w:rsidR="00174996" w:rsidRPr="006E72FA" w:rsidRDefault="004F7865" w:rsidP="00D60C97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174996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996" w:rsidRPr="00174996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174996">
              <w:rPr>
                <w:sz w:val="18"/>
                <w:szCs w:val="18"/>
              </w:rPr>
              <w:fldChar w:fldCharType="end"/>
            </w:r>
            <w:r w:rsidR="00174996" w:rsidRPr="00174996">
              <w:rPr>
                <w:sz w:val="18"/>
                <w:szCs w:val="18"/>
              </w:rPr>
              <w:t xml:space="preserve"> Teknisk bilaga (vid behov – t.ex. foto, ritningar)</w:t>
            </w:r>
            <w:r w:rsidR="00174996" w:rsidRPr="00174996">
              <w:rPr>
                <w:sz w:val="18"/>
                <w:szCs w:val="18"/>
              </w:rPr>
              <w:br/>
            </w:r>
            <w:r w:rsidRPr="00174996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996" w:rsidRPr="00174996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174996">
              <w:rPr>
                <w:sz w:val="18"/>
                <w:szCs w:val="18"/>
              </w:rPr>
              <w:fldChar w:fldCharType="end"/>
            </w:r>
            <w:r w:rsidR="00174996" w:rsidRPr="00174996">
              <w:rPr>
                <w:sz w:val="18"/>
                <w:szCs w:val="18"/>
              </w:rPr>
              <w:t xml:space="preserve"> Fler foton finns på datamedia på hjälpmedelscentralen</w:t>
            </w:r>
          </w:p>
        </w:tc>
      </w:tr>
    </w:tbl>
    <w:p w:rsidR="00BF4D2B" w:rsidRPr="00BC566B" w:rsidRDefault="00BF4D2B" w:rsidP="00BF4D2B">
      <w:pPr>
        <w:tabs>
          <w:tab w:val="left" w:pos="4678"/>
        </w:tabs>
      </w:pPr>
      <w:r>
        <w:br w:type="page"/>
      </w:r>
    </w:p>
    <w:p w:rsidR="00BF4D2B" w:rsidRDefault="00BF4D2B" w:rsidP="00BF4D2B">
      <w:pPr>
        <w:pStyle w:val="Rubrik2"/>
      </w:pPr>
      <w:r>
        <w:lastRenderedPageBreak/>
        <w:t>6. Riskanalys, kvarstående risker – funktionella och tekniska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BF4D2B" w:rsidTr="004B323B">
        <w:trPr>
          <w:trHeight w:val="3444"/>
        </w:trPr>
        <w:tc>
          <w:tcPr>
            <w:tcW w:w="9438" w:type="dxa"/>
            <w:shd w:val="clear" w:color="auto" w:fill="FFFFFF" w:themeFill="background1"/>
            <w:tcMar>
              <w:top w:w="57" w:type="dxa"/>
            </w:tcMar>
          </w:tcPr>
          <w:p w:rsidR="00BF4D2B" w:rsidRPr="006E72FA" w:rsidRDefault="004F7865" w:rsidP="008E7E46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</w:t>
            </w:r>
            <w:r w:rsidR="00586E9D" w:rsidRPr="006E72FA">
              <w:rPr>
                <w:sz w:val="18"/>
                <w:szCs w:val="18"/>
              </w:rPr>
              <w:t>Specialanpassningen medför ej någon risk för brukaren eller dennes omgivning</w:t>
            </w:r>
          </w:p>
          <w:p w:rsidR="008E7E46" w:rsidRPr="006E72FA" w:rsidRDefault="008E7E46" w:rsidP="00BF4D2B">
            <w:pPr>
              <w:tabs>
                <w:tab w:val="left" w:pos="4678"/>
              </w:tabs>
              <w:rPr>
                <w:sz w:val="18"/>
                <w:szCs w:val="18"/>
              </w:rPr>
            </w:pPr>
          </w:p>
          <w:p w:rsidR="00586E9D" w:rsidRPr="006E72FA" w:rsidRDefault="004F7865" w:rsidP="008E7E46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</w:t>
            </w:r>
            <w:r w:rsidR="00586E9D" w:rsidRPr="006E72FA">
              <w:rPr>
                <w:sz w:val="18"/>
                <w:szCs w:val="18"/>
              </w:rPr>
              <w:t>Special anpassningen medför nedan angiven risk/angivna risker för brukaren eller dennes omgivning</w:t>
            </w:r>
          </w:p>
          <w:p w:rsidR="008E7E46" w:rsidRPr="006E72FA" w:rsidRDefault="004F7865" w:rsidP="008E7E46">
            <w:pPr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Tyngdpunkt</w:t>
            </w:r>
            <w:r w:rsidR="008E7E46" w:rsidRPr="006E72FA">
              <w:rPr>
                <w:sz w:val="18"/>
                <w:szCs w:val="18"/>
              </w:rPr>
              <w:tab/>
            </w: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Stabilitet</w:t>
            </w:r>
            <w:r w:rsidR="008E7E46" w:rsidRPr="006E72FA">
              <w:rPr>
                <w:sz w:val="18"/>
                <w:szCs w:val="18"/>
              </w:rPr>
              <w:tab/>
            </w: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Hållfasthet</w:t>
            </w:r>
            <w:r w:rsidR="008E7E46" w:rsidRPr="006E72FA">
              <w:rPr>
                <w:sz w:val="18"/>
                <w:szCs w:val="18"/>
              </w:rPr>
              <w:tab/>
            </w: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Hindertagning/framkomlighet</w:t>
            </w:r>
          </w:p>
          <w:p w:rsidR="008E7E46" w:rsidRPr="006E72FA" w:rsidRDefault="004F7865" w:rsidP="008E7E46">
            <w:pPr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Hastighet</w:t>
            </w:r>
            <w:r w:rsidR="008E7E46" w:rsidRPr="006E72FA">
              <w:rPr>
                <w:sz w:val="18"/>
                <w:szCs w:val="18"/>
              </w:rPr>
              <w:tab/>
            </w: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Klämrisk</w:t>
            </w:r>
            <w:r w:rsidR="008E7E46" w:rsidRPr="006E72FA">
              <w:rPr>
                <w:sz w:val="18"/>
                <w:szCs w:val="18"/>
              </w:rPr>
              <w:tab/>
            </w: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Elektricitet</w:t>
            </w:r>
            <w:r w:rsidR="008E7E46" w:rsidRPr="006E72FA">
              <w:rPr>
                <w:sz w:val="18"/>
                <w:szCs w:val="18"/>
              </w:rPr>
              <w:tab/>
            </w: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r w:rsidR="008E7E46" w:rsidRPr="006E72FA">
              <w:rPr>
                <w:sz w:val="18"/>
                <w:szCs w:val="18"/>
              </w:rPr>
              <w:t xml:space="preserve"> Installation </w:t>
            </w:r>
            <w:r w:rsidR="008E7E46" w:rsidRPr="006E72FA">
              <w:rPr>
                <w:sz w:val="18"/>
                <w:szCs w:val="18"/>
              </w:rPr>
              <w:tab/>
            </w:r>
            <w:r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4"/>
            <w:r w:rsidR="008E7E46"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6E72FA">
              <w:rPr>
                <w:sz w:val="18"/>
                <w:szCs w:val="18"/>
              </w:rPr>
              <w:fldChar w:fldCharType="end"/>
            </w:r>
            <w:bookmarkEnd w:id="3"/>
            <w:r w:rsidR="008E7E46" w:rsidRPr="006E72FA">
              <w:rPr>
                <w:sz w:val="18"/>
                <w:szCs w:val="18"/>
              </w:rPr>
              <w:t>Annan</w:t>
            </w:r>
          </w:p>
          <w:p w:rsidR="008E7E46" w:rsidRPr="006E72FA" w:rsidRDefault="008E7E46" w:rsidP="008E7E46">
            <w:pPr>
              <w:rPr>
                <w:sz w:val="18"/>
                <w:szCs w:val="18"/>
              </w:rPr>
            </w:pPr>
          </w:p>
          <w:p w:rsidR="008E7E46" w:rsidRPr="006E72FA" w:rsidRDefault="008E7E46" w:rsidP="008E7E46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Beskrivning av kvarstående risker:</w:t>
            </w:r>
          </w:p>
          <w:p w:rsidR="008E7E46" w:rsidRPr="006E72FA" w:rsidRDefault="008E7E46" w:rsidP="008E7E46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(Vad kan hända? Hur sannolikt? Vad blir konsekvensen?)</w:t>
            </w:r>
          </w:p>
          <w:p w:rsidR="008E7E46" w:rsidRPr="006E72FA" w:rsidRDefault="004F7865" w:rsidP="008E7E46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E46" w:rsidRPr="006E72FA">
              <w:rPr>
                <w:sz w:val="18"/>
                <w:szCs w:val="18"/>
              </w:rPr>
              <w:instrText xml:space="preserve"> FORMTEXT </w:instrText>
            </w:r>
            <w:r w:rsidRPr="006E72FA">
              <w:rPr>
                <w:sz w:val="18"/>
                <w:szCs w:val="18"/>
              </w:rPr>
            </w:r>
            <w:r w:rsidRPr="006E72FA">
              <w:rPr>
                <w:sz w:val="18"/>
                <w:szCs w:val="18"/>
              </w:rPr>
              <w:fldChar w:fldCharType="separate"/>
            </w:r>
            <w:r w:rsidR="008E7E46" w:rsidRPr="006E72FA">
              <w:rPr>
                <w:noProof/>
                <w:sz w:val="18"/>
                <w:szCs w:val="18"/>
              </w:rPr>
              <w:t> </w:t>
            </w:r>
            <w:r w:rsidR="008E7E46" w:rsidRPr="006E72FA">
              <w:rPr>
                <w:noProof/>
                <w:sz w:val="18"/>
                <w:szCs w:val="18"/>
              </w:rPr>
              <w:t> </w:t>
            </w:r>
            <w:r w:rsidR="008E7E46" w:rsidRPr="006E72FA">
              <w:rPr>
                <w:noProof/>
                <w:sz w:val="18"/>
                <w:szCs w:val="18"/>
              </w:rPr>
              <w:t> </w:t>
            </w:r>
            <w:r w:rsidR="008E7E46" w:rsidRPr="006E72FA">
              <w:rPr>
                <w:noProof/>
                <w:sz w:val="18"/>
                <w:szCs w:val="18"/>
              </w:rPr>
              <w:t> </w:t>
            </w:r>
            <w:r w:rsidR="008E7E46"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sz w:val="18"/>
                <w:szCs w:val="18"/>
              </w:rPr>
              <w:fldChar w:fldCharType="end"/>
            </w:r>
          </w:p>
        </w:tc>
      </w:tr>
      <w:tr w:rsidR="001F48EA" w:rsidTr="001F48EA">
        <w:trPr>
          <w:trHeight w:val="340"/>
        </w:trPr>
        <w:tc>
          <w:tcPr>
            <w:tcW w:w="9438" w:type="dxa"/>
            <w:shd w:val="clear" w:color="auto" w:fill="FFFFFF" w:themeFill="background1"/>
            <w:vAlign w:val="center"/>
          </w:tcPr>
          <w:p w:rsidR="001F48EA" w:rsidRPr="006E72FA" w:rsidRDefault="004F7865" w:rsidP="001F48E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1F48E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48EA" w:rsidRPr="001F48E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1F48EA">
              <w:rPr>
                <w:sz w:val="18"/>
                <w:szCs w:val="18"/>
              </w:rPr>
              <w:fldChar w:fldCharType="end"/>
            </w:r>
            <w:r w:rsidR="001F48EA" w:rsidRPr="001F48EA">
              <w:rPr>
                <w:sz w:val="18"/>
                <w:szCs w:val="18"/>
              </w:rPr>
              <w:t xml:space="preserve"> Riskanalys bilaga (vid behov)</w:t>
            </w:r>
          </w:p>
        </w:tc>
      </w:tr>
    </w:tbl>
    <w:p w:rsidR="00BF4D2B" w:rsidRDefault="00BF4D2B" w:rsidP="00BF4D2B">
      <w:pPr>
        <w:pStyle w:val="Rubrik2"/>
      </w:pPr>
      <w:r>
        <w:t>7. Information om funktionella och tekniska begränsningar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BF4D2B" w:rsidTr="004B323B">
        <w:trPr>
          <w:trHeight w:val="2552"/>
        </w:trPr>
        <w:tc>
          <w:tcPr>
            <w:tcW w:w="9438" w:type="dxa"/>
            <w:shd w:val="clear" w:color="auto" w:fill="FFFFFF" w:themeFill="background1"/>
          </w:tcPr>
          <w:p w:rsidR="008E7E46" w:rsidRPr="006E72FA" w:rsidRDefault="000F7367" w:rsidP="00586E9D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Information som ska ges till den som upprättat anvisningen, brukare och/eller personal</w:t>
            </w:r>
            <w:r w:rsidR="00BF4D2B" w:rsidRPr="006E72FA">
              <w:rPr>
                <w:sz w:val="18"/>
                <w:szCs w:val="18"/>
              </w:rPr>
              <w:t>:</w:t>
            </w:r>
            <w:r w:rsidR="00BF4D2B"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F4D2B"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="00BF4D2B" w:rsidRPr="006E72FA">
              <w:rPr>
                <w:noProof/>
                <w:sz w:val="18"/>
                <w:szCs w:val="18"/>
              </w:rPr>
              <w:t> </w:t>
            </w:r>
            <w:r w:rsidR="00BF4D2B" w:rsidRPr="006E72FA">
              <w:rPr>
                <w:noProof/>
                <w:sz w:val="18"/>
                <w:szCs w:val="18"/>
              </w:rPr>
              <w:t> </w:t>
            </w:r>
            <w:r w:rsidR="00BF4D2B" w:rsidRPr="006E72FA">
              <w:rPr>
                <w:noProof/>
                <w:sz w:val="18"/>
                <w:szCs w:val="18"/>
              </w:rPr>
              <w:t> </w:t>
            </w:r>
            <w:r w:rsidR="00BF4D2B" w:rsidRPr="006E72FA">
              <w:rPr>
                <w:noProof/>
                <w:sz w:val="18"/>
                <w:szCs w:val="18"/>
              </w:rPr>
              <w:t> </w:t>
            </w:r>
            <w:r w:rsidR="00BF4D2B"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</w:p>
          <w:p w:rsidR="008E7E46" w:rsidRPr="006E72FA" w:rsidRDefault="008E7E46" w:rsidP="008E7E46">
            <w:pPr>
              <w:tabs>
                <w:tab w:val="left" w:pos="4678"/>
              </w:tabs>
              <w:rPr>
                <w:sz w:val="18"/>
                <w:szCs w:val="18"/>
              </w:rPr>
            </w:pPr>
          </w:p>
        </w:tc>
      </w:tr>
      <w:tr w:rsidR="004B323B" w:rsidTr="004B323B">
        <w:trPr>
          <w:trHeight w:val="340"/>
        </w:trPr>
        <w:tc>
          <w:tcPr>
            <w:tcW w:w="9438" w:type="dxa"/>
            <w:shd w:val="clear" w:color="auto" w:fill="FFFFFF" w:themeFill="background1"/>
            <w:vAlign w:val="center"/>
          </w:tcPr>
          <w:p w:rsidR="004B323B" w:rsidRPr="006E72FA" w:rsidRDefault="004F7865" w:rsidP="004B323B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4B323B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323B" w:rsidRPr="004B323B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Pr="004B323B">
              <w:rPr>
                <w:sz w:val="18"/>
                <w:szCs w:val="18"/>
              </w:rPr>
              <w:fldChar w:fldCharType="end"/>
            </w:r>
            <w:r w:rsidR="004B323B" w:rsidRPr="004B323B">
              <w:rPr>
                <w:sz w:val="18"/>
                <w:szCs w:val="18"/>
              </w:rPr>
              <w:t xml:space="preserve"> Brukar information se bilaga (vid behov)</w:t>
            </w:r>
          </w:p>
        </w:tc>
      </w:tr>
    </w:tbl>
    <w:p w:rsidR="00AE5318" w:rsidRDefault="00AE5318" w:rsidP="00AE5318">
      <w:pPr>
        <w:pStyle w:val="Rubrik2"/>
      </w:pPr>
      <w:r>
        <w:t>8. Underhåll och kontroll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AE5318" w:rsidTr="00B72955">
        <w:trPr>
          <w:trHeight w:val="783"/>
        </w:trPr>
        <w:tc>
          <w:tcPr>
            <w:tcW w:w="9438" w:type="dxa"/>
            <w:shd w:val="clear" w:color="auto" w:fill="FFFFFF" w:themeFill="background1"/>
          </w:tcPr>
          <w:p w:rsidR="00AE5318" w:rsidRPr="006E72FA" w:rsidRDefault="00AE5318" w:rsidP="00AE5318">
            <w:pPr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>Information som ska ges till den som upprättat anvisningen, brukare och/eller personal:</w:t>
            </w:r>
            <w:r w:rsidRPr="006E72FA">
              <w:rPr>
                <w:sz w:val="18"/>
                <w:szCs w:val="18"/>
              </w:rPr>
              <w:br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="004F7865" w:rsidRPr="006E72FA">
              <w:rPr>
                <w:sz w:val="18"/>
                <w:szCs w:val="18"/>
              </w:rPr>
              <w:fldChar w:fldCharType="end"/>
            </w:r>
            <w:r w:rsidRPr="006E72FA">
              <w:rPr>
                <w:sz w:val="18"/>
                <w:szCs w:val="18"/>
              </w:rPr>
              <w:t xml:space="preserve"> 1ggr/år</w:t>
            </w:r>
            <w:r w:rsidRPr="006E72FA">
              <w:rPr>
                <w:sz w:val="18"/>
                <w:szCs w:val="18"/>
              </w:rPr>
              <w:tab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="004F7865" w:rsidRPr="006E72FA">
              <w:rPr>
                <w:sz w:val="18"/>
                <w:szCs w:val="18"/>
              </w:rPr>
              <w:fldChar w:fldCharType="end"/>
            </w:r>
            <w:r w:rsidRPr="006E72FA">
              <w:rPr>
                <w:sz w:val="18"/>
                <w:szCs w:val="18"/>
              </w:rPr>
              <w:t xml:space="preserve"> 1ggr/vartannat år</w:t>
            </w:r>
            <w:r w:rsidRPr="006E72FA">
              <w:rPr>
                <w:sz w:val="18"/>
                <w:szCs w:val="18"/>
              </w:rPr>
              <w:tab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2FA">
              <w:rPr>
                <w:sz w:val="18"/>
                <w:szCs w:val="18"/>
              </w:rPr>
              <w:instrText xml:space="preserve"> FORMCHECKBOX </w:instrText>
            </w:r>
            <w:r w:rsidR="00CC6F9E">
              <w:rPr>
                <w:sz w:val="18"/>
                <w:szCs w:val="18"/>
              </w:rPr>
            </w:r>
            <w:r w:rsidR="00CC6F9E">
              <w:rPr>
                <w:sz w:val="18"/>
                <w:szCs w:val="18"/>
              </w:rPr>
              <w:fldChar w:fldCharType="separate"/>
            </w:r>
            <w:r w:rsidR="004F7865" w:rsidRPr="006E72FA">
              <w:rPr>
                <w:sz w:val="18"/>
                <w:szCs w:val="18"/>
              </w:rPr>
              <w:fldChar w:fldCharType="end"/>
            </w:r>
            <w:r w:rsidRPr="006E72FA">
              <w:rPr>
                <w:sz w:val="18"/>
                <w:szCs w:val="18"/>
              </w:rPr>
              <w:t xml:space="preserve"> Kontroll efter</w:t>
            </w:r>
            <w:r w:rsidRPr="006E72FA">
              <w:rPr>
                <w:sz w:val="18"/>
                <w:szCs w:val="18"/>
              </w:rPr>
              <w:tab/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  <w:bookmarkEnd w:id="4"/>
          </w:p>
          <w:p w:rsidR="00AE5318" w:rsidRPr="006E72FA" w:rsidRDefault="00AE5318" w:rsidP="00AE5318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6E72FA">
              <w:rPr>
                <w:sz w:val="18"/>
                <w:szCs w:val="18"/>
              </w:rPr>
              <w:t xml:space="preserve">Vad </w:t>
            </w:r>
            <w:r w:rsidR="004F7865" w:rsidRPr="006E72FA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6E72FA">
              <w:rPr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sz w:val="18"/>
                <w:szCs w:val="18"/>
              </w:rPr>
            </w:r>
            <w:r w:rsidR="004F7865" w:rsidRPr="006E72FA">
              <w:rPr>
                <w:sz w:val="18"/>
                <w:szCs w:val="18"/>
              </w:rPr>
              <w:fldChar w:fldCharType="separate"/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Pr="006E72FA">
              <w:rPr>
                <w:noProof/>
                <w:sz w:val="18"/>
                <w:szCs w:val="18"/>
              </w:rPr>
              <w:t> </w:t>
            </w:r>
            <w:r w:rsidR="004F7865" w:rsidRPr="006E72FA">
              <w:rPr>
                <w:sz w:val="18"/>
                <w:szCs w:val="18"/>
              </w:rPr>
              <w:fldChar w:fldCharType="end"/>
            </w:r>
            <w:bookmarkEnd w:id="5"/>
          </w:p>
        </w:tc>
      </w:tr>
    </w:tbl>
    <w:p w:rsidR="00BF4D2B" w:rsidRDefault="00BF4D2B" w:rsidP="008E7E46"/>
    <w:p w:rsidR="0094763B" w:rsidRPr="00074A51" w:rsidRDefault="004F7865" w:rsidP="008E7E46">
      <w:pPr>
        <w:rPr>
          <w:sz w:val="20"/>
        </w:rPr>
      </w:pPr>
      <w:r w:rsidRPr="00AE5318">
        <w:rPr>
          <w:sz w:val="18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94763B" w:rsidRPr="00AE5318">
        <w:rPr>
          <w:sz w:val="18"/>
        </w:rPr>
        <w:instrText xml:space="preserve"> FORMCHECKBOX </w:instrText>
      </w:r>
      <w:r w:rsidR="00CC6F9E">
        <w:rPr>
          <w:sz w:val="18"/>
        </w:rPr>
      </w:r>
      <w:r w:rsidR="00CC6F9E">
        <w:rPr>
          <w:sz w:val="18"/>
        </w:rPr>
        <w:fldChar w:fldCharType="separate"/>
      </w:r>
      <w:r w:rsidRPr="00AE5318">
        <w:rPr>
          <w:sz w:val="18"/>
        </w:rPr>
        <w:fldChar w:fldCharType="end"/>
      </w:r>
      <w:r w:rsidR="0094763B">
        <w:rPr>
          <w:sz w:val="18"/>
        </w:rPr>
        <w:t xml:space="preserve"> </w:t>
      </w:r>
      <w:r w:rsidR="0094763B" w:rsidRPr="00074A51">
        <w:rPr>
          <w:sz w:val="20"/>
        </w:rPr>
        <w:t>Den specialanpassade produkten har försetts med etikett/etiketter</w:t>
      </w:r>
      <w:r w:rsidR="0094763B" w:rsidRPr="00074A51">
        <w:rPr>
          <w:sz w:val="20"/>
        </w:rPr>
        <w:br/>
        <w:t xml:space="preserve">”Specialanpassad produkt” </w:t>
      </w:r>
    </w:p>
    <w:p w:rsidR="0094763B" w:rsidRDefault="0094763B" w:rsidP="008E7E46"/>
    <w:p w:rsidR="0094763B" w:rsidRDefault="0094763B" w:rsidP="0094763B">
      <w:pPr>
        <w:pStyle w:val="Rubrik2"/>
      </w:pPr>
      <w:r>
        <w:t>9. Specialanpassning utförd av</w:t>
      </w:r>
      <w:r>
        <w:tab/>
      </w:r>
      <w:r>
        <w:tab/>
        <w:t>10. Specialanpassning godkänd av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238"/>
        <w:gridCol w:w="4191"/>
      </w:tblGrid>
      <w:tr w:rsidR="0094763B" w:rsidTr="00B72955">
        <w:trPr>
          <w:trHeight w:val="553"/>
        </w:trPr>
        <w:tc>
          <w:tcPr>
            <w:tcW w:w="50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63B" w:rsidRPr="006E72FA" w:rsidRDefault="0094763B" w:rsidP="009D03C6">
            <w:pPr>
              <w:tabs>
                <w:tab w:val="left" w:pos="4678"/>
              </w:tabs>
              <w:rPr>
                <w:rFonts w:cs="Tahoma"/>
                <w:sz w:val="18"/>
                <w:szCs w:val="18"/>
              </w:rPr>
            </w:pPr>
            <w:r w:rsidRPr="006E72FA">
              <w:rPr>
                <w:rFonts w:cs="Tahoma"/>
                <w:sz w:val="18"/>
                <w:szCs w:val="18"/>
              </w:rPr>
              <w:t>Datum och namnunderskrift:</w:t>
            </w:r>
            <w:r w:rsidRPr="006E72FA">
              <w:rPr>
                <w:rFonts w:cs="Tahoma"/>
                <w:sz w:val="18"/>
                <w:szCs w:val="18"/>
              </w:rPr>
              <w:br/>
            </w:r>
            <w:r w:rsidR="004F7865" w:rsidRPr="006E72FA">
              <w:rPr>
                <w:rFonts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rFonts w:cs="Tahoma"/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rFonts w:cs="Tahoma"/>
                <w:sz w:val="18"/>
                <w:szCs w:val="18"/>
              </w:rPr>
            </w:r>
            <w:r w:rsidR="004F7865" w:rsidRPr="006E72FA">
              <w:rPr>
                <w:rFonts w:cs="Tahoma"/>
                <w:sz w:val="18"/>
                <w:szCs w:val="18"/>
              </w:rPr>
              <w:fldChar w:fldCharType="separate"/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4F7865" w:rsidRPr="006E72FA">
              <w:rPr>
                <w:rFonts w:cs="Tahom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763B" w:rsidRPr="006E72FA" w:rsidRDefault="0094763B" w:rsidP="009D03C6">
            <w:pPr>
              <w:tabs>
                <w:tab w:val="left" w:pos="4678"/>
              </w:tabs>
              <w:rPr>
                <w:rFonts w:cs="Tahoma"/>
                <w:sz w:val="18"/>
                <w:szCs w:val="18"/>
              </w:rPr>
            </w:pPr>
          </w:p>
        </w:tc>
        <w:tc>
          <w:tcPr>
            <w:tcW w:w="4191" w:type="dxa"/>
            <w:tcBorders>
              <w:left w:val="single" w:sz="4" w:space="0" w:color="auto"/>
            </w:tcBorders>
            <w:shd w:val="clear" w:color="auto" w:fill="E8E8E8"/>
            <w:vAlign w:val="center"/>
          </w:tcPr>
          <w:p w:rsidR="0094763B" w:rsidRPr="006E72FA" w:rsidRDefault="0094763B" w:rsidP="0094763B">
            <w:pPr>
              <w:tabs>
                <w:tab w:val="left" w:pos="4678"/>
              </w:tabs>
              <w:rPr>
                <w:rFonts w:cs="Tahoma"/>
                <w:sz w:val="18"/>
                <w:szCs w:val="18"/>
              </w:rPr>
            </w:pPr>
            <w:r w:rsidRPr="006E72FA">
              <w:rPr>
                <w:rFonts w:cs="Tahoma"/>
                <w:sz w:val="18"/>
                <w:szCs w:val="18"/>
              </w:rPr>
              <w:t>Datum och namnunderskrift:</w:t>
            </w:r>
            <w:r w:rsidRPr="006E72FA">
              <w:rPr>
                <w:rFonts w:cs="Tahoma"/>
                <w:sz w:val="18"/>
                <w:szCs w:val="18"/>
              </w:rPr>
              <w:br/>
            </w:r>
            <w:r w:rsidR="004F7865" w:rsidRPr="006E72FA">
              <w:rPr>
                <w:rFonts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72FA">
              <w:rPr>
                <w:rFonts w:cs="Tahoma"/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rFonts w:cs="Tahoma"/>
                <w:sz w:val="18"/>
                <w:szCs w:val="18"/>
              </w:rPr>
            </w:r>
            <w:r w:rsidR="004F7865" w:rsidRPr="006E72FA">
              <w:rPr>
                <w:rFonts w:cs="Tahoma"/>
                <w:sz w:val="18"/>
                <w:szCs w:val="18"/>
              </w:rPr>
              <w:fldChar w:fldCharType="separate"/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4F7865" w:rsidRPr="006E72FA">
              <w:rPr>
                <w:rFonts w:cs="Tahoma"/>
                <w:sz w:val="18"/>
                <w:szCs w:val="18"/>
              </w:rPr>
              <w:fldChar w:fldCharType="end"/>
            </w:r>
          </w:p>
        </w:tc>
      </w:tr>
      <w:tr w:rsidR="0094763B" w:rsidTr="00B72955">
        <w:trPr>
          <w:trHeight w:val="553"/>
        </w:trPr>
        <w:tc>
          <w:tcPr>
            <w:tcW w:w="50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63B" w:rsidRPr="006E72FA" w:rsidRDefault="0094763B" w:rsidP="006E72FA">
            <w:pPr>
              <w:tabs>
                <w:tab w:val="left" w:pos="4678"/>
              </w:tabs>
              <w:rPr>
                <w:rFonts w:cs="Tahoma"/>
                <w:sz w:val="18"/>
                <w:szCs w:val="18"/>
              </w:rPr>
            </w:pPr>
            <w:r w:rsidRPr="006E72FA">
              <w:rPr>
                <w:rFonts w:cs="Tahoma"/>
                <w:sz w:val="18"/>
                <w:szCs w:val="18"/>
              </w:rPr>
              <w:t>Namnförtydligande:</w:t>
            </w:r>
            <w:r w:rsidRPr="006E72FA">
              <w:rPr>
                <w:rFonts w:cs="Tahoma"/>
                <w:sz w:val="18"/>
                <w:szCs w:val="18"/>
                <w:shd w:val="clear" w:color="auto" w:fill="FFFFFF" w:themeFill="background1"/>
              </w:rPr>
              <w:br/>
            </w:r>
            <w:r w:rsidR="004F7865" w:rsidRPr="006E72FA">
              <w:rPr>
                <w:rFonts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E72FA" w:rsidRPr="006E72FA">
              <w:rPr>
                <w:rFonts w:cs="Tahoma"/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rFonts w:cs="Tahoma"/>
                <w:sz w:val="18"/>
                <w:szCs w:val="18"/>
              </w:rPr>
            </w:r>
            <w:r w:rsidR="004F7865" w:rsidRPr="006E72FA">
              <w:rPr>
                <w:rFonts w:cs="Tahoma"/>
                <w:sz w:val="18"/>
                <w:szCs w:val="18"/>
              </w:rPr>
              <w:fldChar w:fldCharType="separate"/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4F7865" w:rsidRPr="006E72FA">
              <w:rPr>
                <w:rFonts w:cs="Tahom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763B" w:rsidRPr="006E72FA" w:rsidRDefault="0094763B" w:rsidP="009D03C6">
            <w:pPr>
              <w:tabs>
                <w:tab w:val="left" w:pos="4678"/>
              </w:tabs>
              <w:rPr>
                <w:rFonts w:cs="Tahoma"/>
                <w:sz w:val="18"/>
                <w:szCs w:val="18"/>
              </w:rPr>
            </w:pPr>
          </w:p>
        </w:tc>
        <w:tc>
          <w:tcPr>
            <w:tcW w:w="4191" w:type="dxa"/>
            <w:tcBorders>
              <w:left w:val="single" w:sz="4" w:space="0" w:color="auto"/>
            </w:tcBorders>
            <w:shd w:val="clear" w:color="auto" w:fill="E8E8E8"/>
            <w:vAlign w:val="center"/>
          </w:tcPr>
          <w:p w:rsidR="0094763B" w:rsidRPr="006E72FA" w:rsidRDefault="0094763B" w:rsidP="006E72FA">
            <w:pPr>
              <w:tabs>
                <w:tab w:val="left" w:pos="4678"/>
              </w:tabs>
              <w:rPr>
                <w:rFonts w:cs="Tahoma"/>
                <w:sz w:val="18"/>
                <w:szCs w:val="18"/>
              </w:rPr>
            </w:pPr>
            <w:r w:rsidRPr="006E72FA">
              <w:rPr>
                <w:rFonts w:cs="Tahoma"/>
                <w:sz w:val="18"/>
                <w:szCs w:val="18"/>
              </w:rPr>
              <w:t>Namnförtydligande:</w:t>
            </w:r>
            <w:r w:rsidRPr="006E72FA">
              <w:rPr>
                <w:rFonts w:cs="Tahoma"/>
                <w:sz w:val="18"/>
                <w:szCs w:val="18"/>
              </w:rPr>
              <w:br/>
            </w:r>
            <w:r w:rsidR="004F7865" w:rsidRPr="006E72FA">
              <w:rPr>
                <w:rFonts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E72FA" w:rsidRPr="006E72FA">
              <w:rPr>
                <w:rFonts w:cs="Tahoma"/>
                <w:sz w:val="18"/>
                <w:szCs w:val="18"/>
              </w:rPr>
              <w:instrText xml:space="preserve"> FORMTEXT </w:instrText>
            </w:r>
            <w:r w:rsidR="004F7865" w:rsidRPr="006E72FA">
              <w:rPr>
                <w:rFonts w:cs="Tahoma"/>
                <w:sz w:val="18"/>
                <w:szCs w:val="18"/>
              </w:rPr>
            </w:r>
            <w:r w:rsidR="004F7865" w:rsidRPr="006E72FA">
              <w:rPr>
                <w:rFonts w:cs="Tahoma"/>
                <w:sz w:val="18"/>
                <w:szCs w:val="18"/>
              </w:rPr>
              <w:fldChar w:fldCharType="separate"/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6E72FA" w:rsidRPr="006E72FA">
              <w:rPr>
                <w:rFonts w:cs="Tahoma"/>
                <w:noProof/>
                <w:sz w:val="18"/>
                <w:szCs w:val="18"/>
              </w:rPr>
              <w:t> </w:t>
            </w:r>
            <w:r w:rsidR="004F7865" w:rsidRPr="006E72FA">
              <w:rPr>
                <w:rFonts w:cs="Tahoma"/>
                <w:sz w:val="18"/>
                <w:szCs w:val="18"/>
              </w:rPr>
              <w:fldChar w:fldCharType="end"/>
            </w:r>
          </w:p>
        </w:tc>
      </w:tr>
    </w:tbl>
    <w:p w:rsidR="0094763B" w:rsidRPr="00BC566B" w:rsidRDefault="0094763B" w:rsidP="008E7E46"/>
    <w:sectPr w:rsidR="0094763B" w:rsidRPr="00BC566B" w:rsidSect="001958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304" w:bottom="737" w:left="1304" w:header="3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3C6" w:rsidRDefault="009D03C6">
      <w:r>
        <w:separator/>
      </w:r>
    </w:p>
  </w:endnote>
  <w:endnote w:type="continuationSeparator" w:id="0">
    <w:p w:rsidR="009D03C6" w:rsidRDefault="009D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898" w:rsidRDefault="0019589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898" w:rsidRDefault="00CC6F9E" w:rsidP="00195898">
    <w:pPr>
      <w:spacing w:line="276" w:lineRule="auto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7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7ABF54" id="Line 8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" strokecolor="red" strokeweight="1.5pt"/>
          </w:pict>
        </mc:Fallback>
      </mc:AlternateContent>
    </w:r>
    <w:r w:rsidR="00195898" w:rsidRPr="00615744">
      <w:rPr>
        <w:b/>
      </w:rPr>
      <w:t>Hjälpmedelscentralen</w:t>
    </w:r>
    <w:r w:rsidR="00195898">
      <w:tab/>
    </w:r>
    <w:r w:rsidR="00195898">
      <w:tab/>
    </w:r>
    <w:r w:rsidR="00195898" w:rsidRPr="00615744">
      <w:rPr>
        <w:sz w:val="18"/>
        <w:szCs w:val="18"/>
      </w:rPr>
      <w:t>Österbyväg 20</w:t>
    </w:r>
    <w:r w:rsidR="00195898" w:rsidRPr="00615744">
      <w:rPr>
        <w:sz w:val="18"/>
        <w:szCs w:val="18"/>
      </w:rPr>
      <w:tab/>
    </w:r>
    <w:r w:rsidR="00195898">
      <w:rPr>
        <w:sz w:val="18"/>
        <w:szCs w:val="18"/>
      </w:rPr>
      <w:tab/>
    </w:r>
    <w:r w:rsidR="00195898" w:rsidRPr="00615744">
      <w:rPr>
        <w:sz w:val="18"/>
        <w:szCs w:val="18"/>
      </w:rPr>
      <w:t>Telefon</w:t>
    </w:r>
  </w:p>
  <w:p w:rsidR="00195898" w:rsidRPr="00615744" w:rsidRDefault="00195898" w:rsidP="00195898">
    <w:pPr>
      <w:spacing w:line="276" w:lineRule="auto"/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195898" w:rsidRDefault="00195898" w:rsidP="00195898">
    <w:pPr>
      <w:pStyle w:val="Sidfot"/>
      <w:spacing w:line="276" w:lineRule="auto"/>
    </w:pPr>
  </w:p>
  <w:p w:rsidR="00195898" w:rsidRDefault="0019589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9D03C6">
      <w:trPr>
        <w:cantSplit/>
        <w:trHeight w:val="552"/>
      </w:trPr>
      <w:tc>
        <w:tcPr>
          <w:tcW w:w="4140" w:type="dxa"/>
        </w:tcPr>
        <w:p w:rsidR="009D03C6" w:rsidRDefault="00CC6F9E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5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E615745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wTHAIAADY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4cExkfgLl0k05AK5x7Fx2pj3UemWuSNIhJQQMDE&#10;p611ntUvF+8u1YYLESYvJOp6yCREWCU49bfez5rDvhQGnTCIZ7NJ4BsS37kZdZQ0oDUM0/VgO8xF&#10;b0N2IT0elAN8BqtXx/dFsljP1/NslE1m61GWVNXow6bMRrNN+jitHqq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isUcEx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9D03C6">
            <w:rPr>
              <w:rFonts w:cs="Arial"/>
            </w:rPr>
            <w:t>Dokumentnamn</w:t>
          </w:r>
        </w:p>
        <w:p w:rsidR="009D03C6" w:rsidRDefault="004F7865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9D03C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9D03C6" w:rsidRDefault="009D03C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9D03C6" w:rsidRDefault="004F7865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9D03C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9D03C6" w:rsidRDefault="00CC6F9E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4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03C6" w:rsidRDefault="009D03C6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19050" t="0" r="0" b="0"/>
                                      <wp:docPr id="2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" stroked="f">
                    <v:textbox>
                      <w:txbxContent>
                        <w:p w:rsidR="009D03C6" w:rsidRDefault="009D03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19050" t="0" r="0" b="0"/>
                                <wp:docPr id="2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D03C6">
            <w:rPr>
              <w:rFonts w:cs="Arial"/>
            </w:rPr>
            <w:t>Upprättat/godkänt datum</w:t>
          </w:r>
        </w:p>
        <w:p w:rsidR="009D03C6" w:rsidRDefault="004F7865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9D03C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9D03C6">
      <w:trPr>
        <w:cantSplit/>
        <w:trHeight w:val="543"/>
      </w:trPr>
      <w:tc>
        <w:tcPr>
          <w:tcW w:w="4026" w:type="dxa"/>
        </w:tcPr>
        <w:p w:rsidR="009D03C6" w:rsidRDefault="009D03C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9D03C6" w:rsidRDefault="004F7865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9D03C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9D03C6" w:rsidRDefault="009D03C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9D03C6" w:rsidRDefault="004F7865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9D03C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9D03C6" w:rsidRDefault="009D03C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9D03C6" w:rsidRDefault="004F7865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9D03C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9D03C6" w:rsidRDefault="009D03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3C6" w:rsidRDefault="009D03C6">
      <w:r>
        <w:separator/>
      </w:r>
    </w:p>
  </w:footnote>
  <w:footnote w:type="continuationSeparator" w:id="0">
    <w:p w:rsidR="009D03C6" w:rsidRDefault="009D0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898" w:rsidRDefault="0019589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C6" w:rsidRDefault="009D03C6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74BE9">
      <w:rPr>
        <w:rFonts w:cs="Tahoma"/>
        <w:sz w:val="16"/>
      </w:rPr>
      <w:tab/>
    </w:r>
    <w:r>
      <w:rPr>
        <w:rFonts w:cs="Tahoma"/>
        <w:sz w:val="16"/>
      </w:rPr>
      <w:t>BLANKETTNR: 2</w:t>
    </w:r>
    <w:r w:rsidRPr="00474BE9">
      <w:rPr>
        <w:rFonts w:cs="Tahoma"/>
        <w:sz w:val="16"/>
      </w:rPr>
      <w:tab/>
    </w:r>
    <w:r w:rsidR="004F7865" w:rsidRPr="00474BE9">
      <w:rPr>
        <w:rStyle w:val="Sidnummer"/>
        <w:rFonts w:cs="Tahoma"/>
        <w:sz w:val="16"/>
      </w:rPr>
      <w:fldChar w:fldCharType="begin"/>
    </w:r>
    <w:r w:rsidRPr="00474BE9">
      <w:rPr>
        <w:rStyle w:val="Sidnummer"/>
        <w:rFonts w:cs="Tahoma"/>
        <w:sz w:val="16"/>
      </w:rPr>
      <w:instrText xml:space="preserve"> PAGE </w:instrText>
    </w:r>
    <w:r w:rsidR="004F7865" w:rsidRPr="00474BE9">
      <w:rPr>
        <w:rStyle w:val="Sidnummer"/>
        <w:rFonts w:cs="Tahoma"/>
        <w:sz w:val="16"/>
      </w:rPr>
      <w:fldChar w:fldCharType="separate"/>
    </w:r>
    <w:r w:rsidR="00CC6F9E">
      <w:rPr>
        <w:rStyle w:val="Sidnummer"/>
        <w:rFonts w:cs="Tahoma"/>
        <w:noProof/>
        <w:sz w:val="16"/>
      </w:rPr>
      <w:t>1</w:t>
    </w:r>
    <w:r w:rsidR="004F7865" w:rsidRPr="00474BE9">
      <w:rPr>
        <w:rStyle w:val="Sidnummer"/>
        <w:rFonts w:cs="Tahoma"/>
        <w:sz w:val="16"/>
      </w:rPr>
      <w:fldChar w:fldCharType="end"/>
    </w:r>
    <w:r w:rsidRPr="00474BE9">
      <w:rPr>
        <w:rStyle w:val="Sidnummer"/>
        <w:rFonts w:cs="Tahoma"/>
        <w:sz w:val="16"/>
      </w:rPr>
      <w:t xml:space="preserve"> (</w:t>
    </w:r>
    <w:r w:rsidR="004F7865" w:rsidRPr="00474BE9">
      <w:rPr>
        <w:rStyle w:val="Sidnummer"/>
        <w:rFonts w:cs="Tahoma"/>
        <w:sz w:val="16"/>
      </w:rPr>
      <w:fldChar w:fldCharType="begin"/>
    </w:r>
    <w:r w:rsidRPr="00474BE9">
      <w:rPr>
        <w:rStyle w:val="Sidnummer"/>
        <w:rFonts w:cs="Tahoma"/>
        <w:sz w:val="16"/>
      </w:rPr>
      <w:instrText xml:space="preserve"> NUMPAGES </w:instrText>
    </w:r>
    <w:r w:rsidR="004F7865" w:rsidRPr="00474BE9">
      <w:rPr>
        <w:rStyle w:val="Sidnummer"/>
        <w:rFonts w:cs="Tahoma"/>
        <w:sz w:val="16"/>
      </w:rPr>
      <w:fldChar w:fldCharType="separate"/>
    </w:r>
    <w:r w:rsidR="00CC6F9E">
      <w:rPr>
        <w:rStyle w:val="Sidnummer"/>
        <w:rFonts w:cs="Tahoma"/>
        <w:noProof/>
        <w:sz w:val="16"/>
      </w:rPr>
      <w:t>3</w:t>
    </w:r>
    <w:r w:rsidR="004F7865" w:rsidRPr="00474BE9">
      <w:rPr>
        <w:rStyle w:val="Sidnummer"/>
        <w:rFonts w:cs="Tahoma"/>
        <w:sz w:val="16"/>
      </w:rPr>
      <w:fldChar w:fldCharType="end"/>
    </w:r>
    <w:r w:rsidRPr="00474BE9">
      <w:rPr>
        <w:rStyle w:val="Sidnummer"/>
        <w:rFonts w:cs="Tahoma"/>
        <w:sz w:val="16"/>
      </w:rPr>
      <w:t>)</w:t>
    </w:r>
  </w:p>
  <w:tbl>
    <w:tblPr>
      <w:tblStyle w:val="Tabellrutnt"/>
      <w:tblW w:w="0" w:type="auto"/>
      <w:tblInd w:w="4503" w:type="dxa"/>
      <w:tblLayout w:type="fixed"/>
      <w:tblLook w:val="04A0" w:firstRow="1" w:lastRow="0" w:firstColumn="1" w:lastColumn="0" w:noHBand="0" w:noVBand="1"/>
    </w:tblPr>
    <w:tblGrid>
      <w:gridCol w:w="2409"/>
      <w:gridCol w:w="2546"/>
    </w:tblGrid>
    <w:tr w:rsidR="009D03C6" w:rsidTr="00B92260">
      <w:trPr>
        <w:trHeight w:val="405"/>
      </w:trPr>
      <w:tc>
        <w:tcPr>
          <w:tcW w:w="2409" w:type="dxa"/>
          <w:vAlign w:val="center"/>
        </w:tcPr>
        <w:p w:rsidR="009D03C6" w:rsidRDefault="009D03C6" w:rsidP="009D03C6">
          <w:pPr>
            <w:jc w:val="right"/>
            <w:rPr>
              <w:rFonts w:cs="Tahoma"/>
              <w:szCs w:val="22"/>
            </w:rPr>
          </w:pPr>
          <w:r w:rsidRPr="00BC566B">
            <w:rPr>
              <w:rFonts w:cs="Tahoma"/>
              <w:sz w:val="16"/>
              <w:szCs w:val="22"/>
            </w:rPr>
            <w:t>Specialanpassningens ID-nr (Arbetsordernummer-Sesam)</w:t>
          </w:r>
        </w:p>
      </w:tc>
      <w:tc>
        <w:tcPr>
          <w:tcW w:w="2546" w:type="dxa"/>
          <w:vAlign w:val="center"/>
        </w:tcPr>
        <w:p w:rsidR="009D03C6" w:rsidRDefault="004F7865" w:rsidP="009D03C6">
          <w:pPr>
            <w:jc w:val="right"/>
            <w:rPr>
              <w:rFonts w:cs="Tahoma"/>
              <w:szCs w:val="22"/>
            </w:rPr>
          </w:pPr>
          <w:r>
            <w:rPr>
              <w:rFonts w:cs="Tahoma"/>
              <w:szCs w:val="22"/>
            </w:rPr>
            <w:fldChar w:fldCharType="begin"/>
          </w:r>
          <w:r w:rsidR="009D03C6">
            <w:rPr>
              <w:rFonts w:cs="Tahoma"/>
              <w:szCs w:val="22"/>
            </w:rPr>
            <w:instrText xml:space="preserve"> =ids </w:instrText>
          </w:r>
          <w:r>
            <w:rPr>
              <w:rFonts w:cs="Tahoma"/>
              <w:szCs w:val="22"/>
            </w:rPr>
            <w:fldChar w:fldCharType="separate"/>
          </w:r>
          <w:r w:rsidR="00CC6F9E">
            <w:rPr>
              <w:rFonts w:cs="Tahoma"/>
              <w:noProof/>
              <w:szCs w:val="22"/>
            </w:rPr>
            <w:t>0</w:t>
          </w:r>
          <w:r>
            <w:rPr>
              <w:rFonts w:cs="Tahoma"/>
              <w:szCs w:val="22"/>
            </w:rPr>
            <w:fldChar w:fldCharType="end"/>
          </w:r>
        </w:p>
      </w:tc>
    </w:tr>
  </w:tbl>
  <w:p w:rsidR="009D03C6" w:rsidRDefault="009D03C6" w:rsidP="009D03C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C6" w:rsidRDefault="009D03C6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19050" t="0" r="0" b="0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="004F7865">
      <w:rPr>
        <w:rStyle w:val="Sidnummer"/>
      </w:rPr>
      <w:fldChar w:fldCharType="begin"/>
    </w:r>
    <w:r>
      <w:rPr>
        <w:rStyle w:val="Sidnummer"/>
      </w:rPr>
      <w:instrText xml:space="preserve"> PAGE </w:instrText>
    </w:r>
    <w:r w:rsidR="004F7865">
      <w:rPr>
        <w:rStyle w:val="Sidnummer"/>
      </w:rPr>
      <w:fldChar w:fldCharType="separate"/>
    </w:r>
    <w:r>
      <w:rPr>
        <w:rStyle w:val="Sidnummer"/>
        <w:noProof/>
      </w:rPr>
      <w:t>1</w:t>
    </w:r>
    <w:r w:rsidR="004F7865">
      <w:rPr>
        <w:rStyle w:val="Sidnummer"/>
      </w:rPr>
      <w:fldChar w:fldCharType="end"/>
    </w:r>
    <w:r>
      <w:rPr>
        <w:rStyle w:val="Sidnummer"/>
      </w:rPr>
      <w:t xml:space="preserve"> (</w:t>
    </w:r>
    <w:r w:rsidR="004F7865"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 w:rsidR="004F7865">
      <w:rPr>
        <w:rStyle w:val="Sidnummer"/>
      </w:rPr>
      <w:fldChar w:fldCharType="separate"/>
    </w:r>
    <w:r>
      <w:rPr>
        <w:rStyle w:val="Sidnummer"/>
        <w:noProof/>
      </w:rPr>
      <w:t>1</w:t>
    </w:r>
    <w:r w:rsidR="004F7865">
      <w:rPr>
        <w:rStyle w:val="Sidnummer"/>
      </w:rPr>
      <w:fldChar w:fldCharType="end"/>
    </w:r>
    <w:r>
      <w:rPr>
        <w:rStyle w:val="Sidnummer"/>
      </w:rPr>
      <w:t>)</w:t>
    </w:r>
  </w:p>
  <w:p w:rsidR="009D03C6" w:rsidRDefault="009D03C6">
    <w:pPr>
      <w:pStyle w:val="Sidhuvud"/>
    </w:pPr>
    <w:r>
      <w:br/>
    </w:r>
  </w:p>
  <w:p w:rsidR="009D03C6" w:rsidRDefault="009D03C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9D03C6" w:rsidRDefault="009D03C6">
    <w:pPr>
      <w:pStyle w:val="Sidhuvud"/>
    </w:pPr>
  </w:p>
  <w:p w:rsidR="009D03C6" w:rsidRDefault="009D03C6">
    <w:pPr>
      <w:pStyle w:val="Sidhuvud"/>
    </w:pPr>
  </w:p>
  <w:p w:rsidR="009D03C6" w:rsidRDefault="00CC6F9E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DEC186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Mq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CJ&#10;LfMq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9D03C6" w:rsidRDefault="009D03C6">
    <w:pPr>
      <w:pStyle w:val="Sidhuvud"/>
    </w:pPr>
  </w:p>
  <w:p w:rsidR="009D03C6" w:rsidRDefault="009D03C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Full" w:cryptAlgorithmClass="hash" w:cryptAlgorithmType="typeAny" w:cryptAlgorithmSid="4" w:cryptSpinCount="100000" w:hash="yoUFk1ynHs2WrRIbkgUD9E9Be1Y=" w:salt="XdQYKnIGTllAMa1+3DC0Dg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B0"/>
    <w:rsid w:val="000325F0"/>
    <w:rsid w:val="00074A51"/>
    <w:rsid w:val="000D2358"/>
    <w:rsid w:val="000D3431"/>
    <w:rsid w:val="000F7367"/>
    <w:rsid w:val="00123020"/>
    <w:rsid w:val="00147EC4"/>
    <w:rsid w:val="00155E28"/>
    <w:rsid w:val="00171655"/>
    <w:rsid w:val="00174996"/>
    <w:rsid w:val="00195898"/>
    <w:rsid w:val="001D1245"/>
    <w:rsid w:val="001D1C39"/>
    <w:rsid w:val="001F48D2"/>
    <w:rsid w:val="001F48EA"/>
    <w:rsid w:val="00203446"/>
    <w:rsid w:val="00233D23"/>
    <w:rsid w:val="00234026"/>
    <w:rsid w:val="002E5B05"/>
    <w:rsid w:val="003133ED"/>
    <w:rsid w:val="00332934"/>
    <w:rsid w:val="00357AC7"/>
    <w:rsid w:val="003733A6"/>
    <w:rsid w:val="003C01CC"/>
    <w:rsid w:val="003D53BC"/>
    <w:rsid w:val="00403E96"/>
    <w:rsid w:val="00423938"/>
    <w:rsid w:val="00433D6D"/>
    <w:rsid w:val="004461BF"/>
    <w:rsid w:val="0045346E"/>
    <w:rsid w:val="00460BAD"/>
    <w:rsid w:val="00474BE9"/>
    <w:rsid w:val="0048760E"/>
    <w:rsid w:val="00487858"/>
    <w:rsid w:val="004B036C"/>
    <w:rsid w:val="004B1250"/>
    <w:rsid w:val="004B323B"/>
    <w:rsid w:val="004B7EB5"/>
    <w:rsid w:val="004D7420"/>
    <w:rsid w:val="004E565A"/>
    <w:rsid w:val="004F7865"/>
    <w:rsid w:val="00516BD5"/>
    <w:rsid w:val="0054156D"/>
    <w:rsid w:val="005623CB"/>
    <w:rsid w:val="00581E2A"/>
    <w:rsid w:val="00586E9D"/>
    <w:rsid w:val="005A0BF3"/>
    <w:rsid w:val="005A192F"/>
    <w:rsid w:val="005A2E3C"/>
    <w:rsid w:val="005B6F15"/>
    <w:rsid w:val="005D1A6A"/>
    <w:rsid w:val="00647DA3"/>
    <w:rsid w:val="00664729"/>
    <w:rsid w:val="00684CF1"/>
    <w:rsid w:val="0069242D"/>
    <w:rsid w:val="006C177E"/>
    <w:rsid w:val="006D47B0"/>
    <w:rsid w:val="006E72FA"/>
    <w:rsid w:val="006F323D"/>
    <w:rsid w:val="006F4FF9"/>
    <w:rsid w:val="007243F2"/>
    <w:rsid w:val="0073152E"/>
    <w:rsid w:val="00793870"/>
    <w:rsid w:val="007C5224"/>
    <w:rsid w:val="007F24B7"/>
    <w:rsid w:val="0082433C"/>
    <w:rsid w:val="008422F9"/>
    <w:rsid w:val="00845ABE"/>
    <w:rsid w:val="008536C2"/>
    <w:rsid w:val="00857B51"/>
    <w:rsid w:val="00887AA5"/>
    <w:rsid w:val="008949E0"/>
    <w:rsid w:val="008A67C7"/>
    <w:rsid w:val="008E7E46"/>
    <w:rsid w:val="00943B5C"/>
    <w:rsid w:val="0094432F"/>
    <w:rsid w:val="00945DF6"/>
    <w:rsid w:val="0094763B"/>
    <w:rsid w:val="009669D0"/>
    <w:rsid w:val="009879B8"/>
    <w:rsid w:val="009B10DE"/>
    <w:rsid w:val="009B414C"/>
    <w:rsid w:val="009C2C7C"/>
    <w:rsid w:val="009D03C6"/>
    <w:rsid w:val="009E2B17"/>
    <w:rsid w:val="00A15684"/>
    <w:rsid w:val="00AE510F"/>
    <w:rsid w:val="00AE5318"/>
    <w:rsid w:val="00AF66A5"/>
    <w:rsid w:val="00B22148"/>
    <w:rsid w:val="00B532AD"/>
    <w:rsid w:val="00B60D88"/>
    <w:rsid w:val="00B72955"/>
    <w:rsid w:val="00B92260"/>
    <w:rsid w:val="00B93501"/>
    <w:rsid w:val="00B95562"/>
    <w:rsid w:val="00BC1C7B"/>
    <w:rsid w:val="00BC566B"/>
    <w:rsid w:val="00BF3ED2"/>
    <w:rsid w:val="00BF4D2B"/>
    <w:rsid w:val="00C31864"/>
    <w:rsid w:val="00C71E12"/>
    <w:rsid w:val="00C72FDC"/>
    <w:rsid w:val="00CC6F9E"/>
    <w:rsid w:val="00CF44BA"/>
    <w:rsid w:val="00D25634"/>
    <w:rsid w:val="00D30792"/>
    <w:rsid w:val="00D420D3"/>
    <w:rsid w:val="00D43040"/>
    <w:rsid w:val="00D5705A"/>
    <w:rsid w:val="00D60C97"/>
    <w:rsid w:val="00D72C1E"/>
    <w:rsid w:val="00D96EEA"/>
    <w:rsid w:val="00DA69B2"/>
    <w:rsid w:val="00DB3EF8"/>
    <w:rsid w:val="00DC1B7C"/>
    <w:rsid w:val="00E065DF"/>
    <w:rsid w:val="00E749AD"/>
    <w:rsid w:val="00E822E4"/>
    <w:rsid w:val="00E87396"/>
    <w:rsid w:val="00EB183F"/>
    <w:rsid w:val="00EC3321"/>
    <w:rsid w:val="00EC7BCD"/>
    <w:rsid w:val="00F40016"/>
    <w:rsid w:val="00F44F2E"/>
    <w:rsid w:val="00F5018F"/>
    <w:rsid w:val="00F66684"/>
    <w:rsid w:val="00F70004"/>
    <w:rsid w:val="00FC56BC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5:docId w15:val="{BB11A804-7003-48D3-89FB-942CBA9C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66B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DA69B2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ellrutnt">
    <w:name w:val="Table Grid"/>
    <w:basedOn w:val="Normaltabell"/>
    <w:uiPriority w:val="59"/>
    <w:rsid w:val="00BC56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shllartext">
    <w:name w:val="Placeholder Text"/>
    <w:basedOn w:val="Standardstycketeckensnitt"/>
    <w:uiPriority w:val="99"/>
    <w:semiHidden/>
    <w:rsid w:val="009B10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85B3-94F3-4B3C-A3C4-DBD9EFD8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E8B04F7D</Template>
  <TotalTime>0</TotalTime>
  <Pages>3</Pages>
  <Words>443</Words>
  <Characters>2348</Characters>
  <Application>Microsoft Office Word</Application>
  <DocSecurity>4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creator>jnsm05</dc:creator>
  <cp:lastModifiedBy>snan06</cp:lastModifiedBy>
  <cp:revision>2</cp:revision>
  <cp:lastPrinted>2012-10-03T06:23:00Z</cp:lastPrinted>
  <dcterms:created xsi:type="dcterms:W3CDTF">2017-11-17T07:40:00Z</dcterms:created>
  <dcterms:modified xsi:type="dcterms:W3CDTF">2017-11-17T07:40:00Z</dcterms:modified>
  <cp:contentStatus>232</cp:contentStatus>
</cp:coreProperties>
</file>