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8DC" w:rsidRDefault="00F303A2">
      <w:pPr>
        <w:rPr>
          <w:b/>
          <w:sz w:val="32"/>
          <w:szCs w:val="32"/>
        </w:rPr>
      </w:pPr>
      <w:bookmarkStart w:id="0" w:name="_GoBack"/>
      <w:bookmarkEnd w:id="0"/>
      <w:r w:rsidRPr="005B0C69">
        <w:rPr>
          <w:b/>
          <w:sz w:val="32"/>
          <w:szCs w:val="32"/>
        </w:rPr>
        <w:t xml:space="preserve">Sittanalys </w:t>
      </w:r>
      <w:r w:rsidR="005B0C69">
        <w:rPr>
          <w:b/>
          <w:sz w:val="32"/>
          <w:szCs w:val="32"/>
        </w:rPr>
        <w:t xml:space="preserve"> </w:t>
      </w:r>
    </w:p>
    <w:p w:rsidR="00926D53" w:rsidRDefault="00926D53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Patient: </w:t>
      </w:r>
      <w:r>
        <w:softHyphen/>
      </w:r>
      <w:r w:rsidR="00D47AF9">
        <w:fldChar w:fldCharType="begin">
          <w:ffData>
            <w:name w:val="Text99"/>
            <w:enabled/>
            <w:calcOnExit w:val="0"/>
            <w:textInput/>
          </w:ffData>
        </w:fldChar>
      </w:r>
      <w:r>
        <w:instrText xml:space="preserve"> FORMTEXT </w:instrText>
      </w:r>
      <w:r w:rsidR="00D47AF9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47AF9">
        <w:fldChar w:fldCharType="end"/>
      </w:r>
    </w:p>
    <w:p w:rsidR="00CD0E0B" w:rsidRDefault="00CD0E0B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E0B" w:rsidRDefault="00E740DB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20E00">
        <w:t>Diagnos</w:t>
      </w:r>
      <w:r w:rsidRPr="00820E00">
        <w:rPr>
          <w:b/>
        </w:rPr>
        <w:t>:</w:t>
      </w:r>
      <w:r w:rsidR="00F05FD8" w:rsidRPr="005D69F7">
        <w:t xml:space="preserve"> </w:t>
      </w:r>
      <w:r w:rsidR="00D47AF9">
        <w:fldChar w:fldCharType="begin">
          <w:ffData>
            <w:name w:val="Text12"/>
            <w:enabled/>
            <w:calcOnExit w:val="0"/>
            <w:textInput/>
          </w:ffData>
        </w:fldChar>
      </w:r>
      <w:r w:rsidR="004E533E">
        <w:instrText xml:space="preserve"> FORMTEXT </w:instrText>
      </w:r>
      <w:r w:rsidR="00D47AF9">
        <w:fldChar w:fldCharType="separate"/>
      </w:r>
      <w:r w:rsidR="004E533E">
        <w:rPr>
          <w:noProof/>
        </w:rPr>
        <w:t> </w:t>
      </w:r>
      <w:r w:rsidR="004E533E">
        <w:rPr>
          <w:noProof/>
        </w:rPr>
        <w:t> </w:t>
      </w:r>
      <w:r w:rsidR="004E533E">
        <w:rPr>
          <w:noProof/>
        </w:rPr>
        <w:t> </w:t>
      </w:r>
      <w:r w:rsidR="004E533E">
        <w:rPr>
          <w:noProof/>
        </w:rPr>
        <w:t> </w:t>
      </w:r>
      <w:r w:rsidR="004E533E">
        <w:rPr>
          <w:noProof/>
        </w:rPr>
        <w:t> </w:t>
      </w:r>
      <w:r w:rsidR="00D47AF9">
        <w:fldChar w:fldCharType="end"/>
      </w:r>
    </w:p>
    <w:p w:rsidR="00CD0E0B" w:rsidRDefault="00221BA6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</w:p>
    <w:p w:rsidR="00DC38DC" w:rsidRDefault="00DC38DC" w:rsidP="00F05FD8"/>
    <w:p w:rsidR="00F31FBE" w:rsidRDefault="00F31FBE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31FBE">
        <w:rPr>
          <w:b/>
        </w:rPr>
        <w:t>Nuvarande sittande:</w:t>
      </w:r>
    </w:p>
    <w:p w:rsidR="00F31FBE" w:rsidRPr="00F31FBE" w:rsidRDefault="00F31FBE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C38DC" w:rsidRDefault="006B2BA2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Vilken rullstolsmodell</w:t>
      </w:r>
      <w:r w:rsidR="00225701">
        <w:t xml:space="preserve"> och dyna</w:t>
      </w:r>
      <w:r>
        <w:t xml:space="preserve"> används</w:t>
      </w:r>
      <w:r w:rsidR="004E533E">
        <w:t>:</w:t>
      </w:r>
      <w:r>
        <w:t xml:space="preserve"> </w:t>
      </w:r>
      <w:r w:rsidR="00D47AF9"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DC38DC">
        <w:instrText xml:space="preserve"> FORMTEXT </w:instrText>
      </w:r>
      <w:r w:rsidR="00D47AF9">
        <w:fldChar w:fldCharType="separate"/>
      </w:r>
      <w:r w:rsidR="00DC38DC">
        <w:rPr>
          <w:noProof/>
        </w:rPr>
        <w:t> </w:t>
      </w:r>
      <w:r w:rsidR="00DC38DC">
        <w:rPr>
          <w:noProof/>
        </w:rPr>
        <w:t> </w:t>
      </w:r>
      <w:r w:rsidR="00DC38DC">
        <w:rPr>
          <w:noProof/>
        </w:rPr>
        <w:t> </w:t>
      </w:r>
      <w:r w:rsidR="00DC38DC">
        <w:rPr>
          <w:noProof/>
        </w:rPr>
        <w:t> </w:t>
      </w:r>
      <w:r w:rsidR="00DC38DC">
        <w:rPr>
          <w:noProof/>
        </w:rPr>
        <w:t> </w:t>
      </w:r>
      <w:r w:rsidR="00D47AF9">
        <w:fldChar w:fldCharType="end"/>
      </w:r>
      <w:bookmarkEnd w:id="1"/>
    </w:p>
    <w:p w:rsidR="00DC38DC" w:rsidRDefault="006B2BA2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Vilka anpassningar </w:t>
      </w:r>
      <w:r w:rsidR="00225701">
        <w:t>har gjorts och när</w:t>
      </w:r>
      <w:r w:rsidR="00707885">
        <w:t>:</w:t>
      </w:r>
      <w:r>
        <w:t xml:space="preserve"> </w:t>
      </w:r>
      <w:r w:rsidR="00D47AF9">
        <w:fldChar w:fldCharType="begin">
          <w:ffData>
            <w:name w:val="Text15"/>
            <w:enabled/>
            <w:calcOnExit w:val="0"/>
            <w:textInput/>
          </w:ffData>
        </w:fldChar>
      </w:r>
      <w:bookmarkStart w:id="2" w:name="Text15"/>
      <w:r w:rsidR="00DC38DC">
        <w:instrText xml:space="preserve"> FORMTEXT </w:instrText>
      </w:r>
      <w:r w:rsidR="00D47AF9">
        <w:fldChar w:fldCharType="separate"/>
      </w:r>
      <w:r w:rsidR="00DC38DC">
        <w:rPr>
          <w:noProof/>
        </w:rPr>
        <w:t> </w:t>
      </w:r>
      <w:r w:rsidR="00DC38DC">
        <w:rPr>
          <w:noProof/>
        </w:rPr>
        <w:t> </w:t>
      </w:r>
      <w:r w:rsidR="00DC38DC">
        <w:rPr>
          <w:noProof/>
        </w:rPr>
        <w:t> </w:t>
      </w:r>
      <w:r w:rsidR="00DC38DC">
        <w:rPr>
          <w:noProof/>
        </w:rPr>
        <w:t> </w:t>
      </w:r>
      <w:r w:rsidR="00DC38DC">
        <w:rPr>
          <w:noProof/>
        </w:rPr>
        <w:t> </w:t>
      </w:r>
      <w:r w:rsidR="00D47AF9">
        <w:fldChar w:fldCharType="end"/>
      </w:r>
      <w:bookmarkEnd w:id="2"/>
    </w:p>
    <w:p w:rsidR="003665DA" w:rsidRDefault="005B0C69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När gjordes detta</w:t>
      </w:r>
      <w:r w:rsidR="004E533E">
        <w:t>:</w:t>
      </w:r>
      <w:r>
        <w:t xml:space="preserve"> </w:t>
      </w:r>
      <w:r w:rsidR="00D47AF9">
        <w:fldChar w:fldCharType="begin">
          <w:ffData>
            <w:name w:val="Text16"/>
            <w:enabled/>
            <w:calcOnExit w:val="0"/>
            <w:textInput/>
          </w:ffData>
        </w:fldChar>
      </w:r>
      <w:bookmarkStart w:id="3" w:name="Text16"/>
      <w:r w:rsidR="00B26E39">
        <w:instrText xml:space="preserve"> FORMTEXT </w:instrText>
      </w:r>
      <w:r w:rsidR="00D47AF9">
        <w:fldChar w:fldCharType="separate"/>
      </w:r>
      <w:r w:rsidR="00B26E39">
        <w:rPr>
          <w:noProof/>
        </w:rPr>
        <w:t> </w:t>
      </w:r>
      <w:r w:rsidR="00B26E39">
        <w:rPr>
          <w:noProof/>
        </w:rPr>
        <w:t> </w:t>
      </w:r>
      <w:r w:rsidR="00B26E39">
        <w:rPr>
          <w:noProof/>
        </w:rPr>
        <w:t> </w:t>
      </w:r>
      <w:r w:rsidR="00B26E39">
        <w:rPr>
          <w:noProof/>
        </w:rPr>
        <w:t> </w:t>
      </w:r>
      <w:r w:rsidR="00B26E39">
        <w:rPr>
          <w:noProof/>
        </w:rPr>
        <w:t> </w:t>
      </w:r>
      <w:r w:rsidR="00D47AF9">
        <w:fldChar w:fldCharType="end"/>
      </w:r>
      <w:bookmarkEnd w:id="3"/>
    </w:p>
    <w:p w:rsidR="00B26E39" w:rsidRDefault="00796106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Har brukaren mer än detta sitta</w:t>
      </w:r>
      <w:r w:rsidR="00216A3D">
        <w:t>nde? Dubbletter</w:t>
      </w:r>
      <w:r>
        <w:t xml:space="preserve">? Annat sittande?  </w:t>
      </w:r>
      <w:bookmarkStart w:id="4" w:name="Text17"/>
      <w:r w:rsidR="00D47AF9">
        <w:fldChar w:fldCharType="begin">
          <w:ffData>
            <w:name w:val="Text17"/>
            <w:enabled/>
            <w:calcOnExit w:val="0"/>
            <w:textInput/>
          </w:ffData>
        </w:fldChar>
      </w:r>
      <w:r w:rsidR="00B26E39">
        <w:instrText xml:space="preserve"> FORMTEXT </w:instrText>
      </w:r>
      <w:r w:rsidR="00D47AF9">
        <w:fldChar w:fldCharType="separate"/>
      </w:r>
      <w:r w:rsidR="00B26E39">
        <w:rPr>
          <w:noProof/>
        </w:rPr>
        <w:t> </w:t>
      </w:r>
      <w:r w:rsidR="00B26E39">
        <w:rPr>
          <w:noProof/>
        </w:rPr>
        <w:t> </w:t>
      </w:r>
      <w:r w:rsidR="00B26E39">
        <w:rPr>
          <w:noProof/>
        </w:rPr>
        <w:t> </w:t>
      </w:r>
      <w:r w:rsidR="00B26E39">
        <w:rPr>
          <w:noProof/>
        </w:rPr>
        <w:t> </w:t>
      </w:r>
      <w:r w:rsidR="00B26E39">
        <w:rPr>
          <w:noProof/>
        </w:rPr>
        <w:t> </w:t>
      </w:r>
      <w:r w:rsidR="00D47AF9">
        <w:fldChar w:fldCharType="end"/>
      </w:r>
      <w:bookmarkEnd w:id="4"/>
    </w:p>
    <w:p w:rsidR="00CD0E0B" w:rsidRDefault="005706FE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Hur många timmar sitter brukaren i nuvarande rullstol?</w:t>
      </w:r>
    </w:p>
    <w:p w:rsidR="005706FE" w:rsidRDefault="005706FE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D0E0B" w:rsidRDefault="00CD0E0B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Vad fungerar bra/mindre bra med nuvarande sittande: (ex hemma, jobb/skola och </w:t>
      </w:r>
      <w:r w:rsidR="00225701">
        <w:t>fritid</w:t>
      </w:r>
      <w:r>
        <w:t xml:space="preserve">r) </w:t>
      </w:r>
      <w:bookmarkStart w:id="5" w:name="Text12"/>
      <w:r w:rsidR="00D47AF9"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 w:rsidR="00D47AF9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47AF9">
        <w:fldChar w:fldCharType="end"/>
      </w:r>
      <w:bookmarkEnd w:id="5"/>
    </w:p>
    <w:p w:rsidR="00C7304E" w:rsidRDefault="00C7304E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50595" w:rsidRDefault="00C7304E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Vilka resurser har brukaren</w:t>
      </w:r>
      <w:r w:rsidR="00950595">
        <w:t>:</w:t>
      </w:r>
      <w:r w:rsidR="007D619F">
        <w:t>(</w:t>
      </w:r>
      <w:r w:rsidR="00950595">
        <w:t xml:space="preserve">ex </w:t>
      </w:r>
      <w:r w:rsidR="007D619F">
        <w:t>hos personen</w:t>
      </w:r>
      <w:r w:rsidR="00950595">
        <w:t xml:space="preserve"> själv </w:t>
      </w:r>
      <w:r w:rsidR="007D619F">
        <w:t>och</w:t>
      </w:r>
      <w:r w:rsidR="00950595">
        <w:t>/eller</w:t>
      </w:r>
      <w:r w:rsidR="007D619F">
        <w:t xml:space="preserve"> i miljön runt omkring)</w:t>
      </w:r>
      <w:r>
        <w:t xml:space="preserve"> </w:t>
      </w:r>
    </w:p>
    <w:p w:rsidR="00C7304E" w:rsidRDefault="00D47AF9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r w:rsidR="00C7304E">
        <w:instrText xml:space="preserve"> FORMTEXT </w:instrText>
      </w:r>
      <w:r>
        <w:fldChar w:fldCharType="separate"/>
      </w:r>
      <w:r w:rsidR="00C7304E">
        <w:rPr>
          <w:noProof/>
        </w:rPr>
        <w:t> </w:t>
      </w:r>
      <w:r w:rsidR="00C7304E">
        <w:rPr>
          <w:noProof/>
        </w:rPr>
        <w:t> </w:t>
      </w:r>
      <w:r w:rsidR="00C7304E">
        <w:rPr>
          <w:noProof/>
        </w:rPr>
        <w:t> </w:t>
      </w:r>
      <w:r w:rsidR="00C7304E">
        <w:rPr>
          <w:noProof/>
        </w:rPr>
        <w:t> </w:t>
      </w:r>
      <w:r w:rsidR="00C7304E">
        <w:rPr>
          <w:noProof/>
        </w:rPr>
        <w:t> </w:t>
      </w:r>
      <w:r>
        <w:fldChar w:fldCharType="end"/>
      </w:r>
    </w:p>
    <w:p w:rsidR="002B1CA0" w:rsidRDefault="002B1CA0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1CA0" w:rsidRDefault="002B1CA0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Miljöfaktorer som kan påverka</w:t>
      </w:r>
      <w:r w:rsidR="007D619F">
        <w:t>:</w:t>
      </w:r>
      <w:r>
        <w:t xml:space="preserve"> (dörrbredd, bordshöjd etc)</w:t>
      </w:r>
    </w:p>
    <w:p w:rsidR="002B1CA0" w:rsidRDefault="00D47AF9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r w:rsidR="002B1CA0">
        <w:instrText xml:space="preserve"> FORMTEXT </w:instrText>
      </w:r>
      <w:r>
        <w:fldChar w:fldCharType="separate"/>
      </w:r>
      <w:r w:rsidR="002B1CA0">
        <w:rPr>
          <w:noProof/>
        </w:rPr>
        <w:t> </w:t>
      </w:r>
      <w:r w:rsidR="002B1CA0">
        <w:rPr>
          <w:noProof/>
        </w:rPr>
        <w:t> </w:t>
      </w:r>
      <w:r w:rsidR="002B1CA0">
        <w:rPr>
          <w:noProof/>
        </w:rPr>
        <w:t> </w:t>
      </w:r>
      <w:r w:rsidR="002B1CA0">
        <w:rPr>
          <w:noProof/>
        </w:rPr>
        <w:t> </w:t>
      </w:r>
      <w:r w:rsidR="002B1CA0">
        <w:rPr>
          <w:noProof/>
        </w:rPr>
        <w:t> </w:t>
      </w:r>
      <w:r>
        <w:fldChar w:fldCharType="end"/>
      </w:r>
    </w:p>
    <w:p w:rsidR="002B1CA0" w:rsidRDefault="002B1CA0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B1CA0" w:rsidRDefault="002B1CA0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Övrig i</w:t>
      </w:r>
      <w:r w:rsidR="007D619F">
        <w:t>nfo: (ex andning och cirkulation. Ät och sväljsvårigheter</w:t>
      </w:r>
      <w:r>
        <w:t>)</w:t>
      </w:r>
    </w:p>
    <w:p w:rsidR="00CD0E0B" w:rsidRDefault="00D47AF9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Text12"/>
            <w:enabled/>
            <w:calcOnExit w:val="0"/>
            <w:textInput/>
          </w:ffData>
        </w:fldChar>
      </w:r>
      <w:r w:rsidR="002B1CA0">
        <w:instrText xml:space="preserve"> FORMTEXT </w:instrText>
      </w:r>
      <w:r>
        <w:fldChar w:fldCharType="separate"/>
      </w:r>
      <w:r w:rsidR="002B1CA0">
        <w:rPr>
          <w:noProof/>
        </w:rPr>
        <w:t> </w:t>
      </w:r>
      <w:r w:rsidR="002B1CA0">
        <w:rPr>
          <w:noProof/>
        </w:rPr>
        <w:t> </w:t>
      </w:r>
      <w:r w:rsidR="002B1CA0">
        <w:rPr>
          <w:noProof/>
        </w:rPr>
        <w:t> </w:t>
      </w:r>
      <w:r w:rsidR="002B1CA0">
        <w:rPr>
          <w:noProof/>
        </w:rPr>
        <w:t> </w:t>
      </w:r>
      <w:r w:rsidR="002B1CA0">
        <w:rPr>
          <w:noProof/>
        </w:rPr>
        <w:t> </w:t>
      </w:r>
      <w:r>
        <w:fldChar w:fldCharType="end"/>
      </w:r>
    </w:p>
    <w:p w:rsidR="00CD0E0B" w:rsidRDefault="00CD0E0B" w:rsidP="00225701"/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Beskrivning av nuvarande sittande i rullstolen </w:t>
      </w:r>
      <w:r w:rsidRPr="00225701">
        <w:t>(se manual)</w:t>
      </w:r>
    </w:p>
    <w:p w:rsidR="00225701" w:rsidRP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>Huvudet i medellinjen</w:t>
      </w:r>
      <w:r w:rsidRPr="00225701">
        <w:tab/>
      </w:r>
      <w:r w:rsidRPr="00225701">
        <w:tab/>
      </w:r>
      <w:r w:rsidRPr="00225701">
        <w:tab/>
        <w:t xml:space="preserve">Nej 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  <w:r w:rsidRPr="00225701">
        <w:tab/>
        <w:t xml:space="preserve">Ja </w:t>
      </w:r>
      <w:r w:rsidRPr="00225701">
        <w:rPr>
          <w:rFonts w:ascii="Arial" w:hAnsi="Arial" w:cs="Arial"/>
        </w:rPr>
        <w:t xml:space="preserve">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>Bålen symmetrisk</w:t>
      </w:r>
      <w:r w:rsidRPr="00225701">
        <w:tab/>
      </w:r>
      <w:r w:rsidRPr="00225701">
        <w:tab/>
      </w:r>
      <w:r w:rsidRPr="00225701">
        <w:tab/>
        <w:t xml:space="preserve">Nej 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  <w:r w:rsidRPr="00225701">
        <w:tab/>
        <w:t xml:space="preserve">Ja </w:t>
      </w:r>
      <w:r w:rsidRPr="00225701">
        <w:rPr>
          <w:rFonts w:ascii="Arial" w:hAnsi="Arial" w:cs="Arial"/>
        </w:rPr>
        <w:t xml:space="preserve">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>Bäckenet neutralt</w:t>
      </w:r>
      <w:r w:rsidRPr="00225701">
        <w:tab/>
      </w:r>
      <w:r w:rsidRPr="00225701">
        <w:tab/>
      </w:r>
      <w:r w:rsidRPr="00225701">
        <w:tab/>
        <w:t xml:space="preserve">Nej 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  <w:r w:rsidRPr="00225701">
        <w:tab/>
        <w:t xml:space="preserve">Ja </w:t>
      </w:r>
      <w:r w:rsidRPr="00225701">
        <w:rPr>
          <w:rFonts w:ascii="Arial" w:hAnsi="Arial" w:cs="Arial"/>
        </w:rPr>
        <w:t xml:space="preserve">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>Benen separerade och raka i förhållande till bäckenet</w:t>
      </w:r>
      <w:r w:rsidRPr="00225701">
        <w:tab/>
        <w:t xml:space="preserve">Nej 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  <w:r w:rsidRPr="00225701">
        <w:tab/>
        <w:t xml:space="preserve">Ja </w:t>
      </w:r>
      <w:r w:rsidRPr="00225701">
        <w:rPr>
          <w:rFonts w:ascii="Arial" w:hAnsi="Arial" w:cs="Arial"/>
        </w:rPr>
        <w:t xml:space="preserve">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 xml:space="preserve">Armarna vilande längs sidorna </w:t>
      </w:r>
      <w:r w:rsidRPr="00225701">
        <w:tab/>
      </w:r>
      <w:r w:rsidRPr="00225701">
        <w:tab/>
        <w:t xml:space="preserve">Nej 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  <w:r w:rsidRPr="00225701">
        <w:tab/>
        <w:t xml:space="preserve">Ja </w:t>
      </w:r>
      <w:r w:rsidRPr="00225701">
        <w:rPr>
          <w:rFonts w:ascii="Arial" w:hAnsi="Arial" w:cs="Arial"/>
        </w:rPr>
        <w:t xml:space="preserve">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 xml:space="preserve">Vikten jämnt fördelad </w:t>
      </w:r>
      <w:r w:rsidRPr="00225701">
        <w:tab/>
      </w:r>
      <w:r w:rsidRPr="00225701">
        <w:tab/>
      </w:r>
      <w:r w:rsidRPr="00225701">
        <w:tab/>
        <w:t xml:space="preserve">Nej 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  <w:r w:rsidRPr="00225701">
        <w:tab/>
        <w:t xml:space="preserve">Ja </w:t>
      </w:r>
      <w:r w:rsidRPr="00225701">
        <w:rPr>
          <w:rFonts w:ascii="Arial" w:hAnsi="Arial" w:cs="Arial"/>
        </w:rPr>
        <w:t xml:space="preserve">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 xml:space="preserve">Får stöd från fotplattorna/golvet </w:t>
      </w:r>
      <w:r w:rsidRPr="00225701">
        <w:tab/>
      </w:r>
      <w:r w:rsidRPr="00225701">
        <w:tab/>
        <w:t xml:space="preserve">Nej 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  <w:r w:rsidRPr="00225701">
        <w:tab/>
        <w:t xml:space="preserve">Ja </w:t>
      </w:r>
      <w:r w:rsidRPr="00225701">
        <w:rPr>
          <w:rFonts w:ascii="Arial" w:hAnsi="Arial" w:cs="Arial"/>
        </w:rPr>
        <w:t xml:space="preserve">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 xml:space="preserve">Använder bord till sittandet </w:t>
      </w:r>
      <w:r w:rsidRPr="00225701">
        <w:tab/>
      </w:r>
      <w:r w:rsidRPr="00225701">
        <w:tab/>
        <w:t xml:space="preserve">Nej 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  <w:r w:rsidRPr="00225701">
        <w:tab/>
        <w:t xml:space="preserve">Ja </w:t>
      </w:r>
      <w:r w:rsidRPr="00225701">
        <w:rPr>
          <w:rFonts w:ascii="Arial" w:hAnsi="Arial" w:cs="Arial"/>
        </w:rPr>
        <w:t xml:space="preserve">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Pr="00225701" w:rsidRDefault="00225701" w:rsidP="0022570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25701" w:rsidRP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225701">
        <w:t xml:space="preserve">Bilder bifogas (framifrån, sidor, uppifrån): </w:t>
      </w:r>
      <w:r w:rsidR="00D47AF9" w:rsidRPr="00225701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Pr="00225701">
        <w:instrText xml:space="preserve"> FORMCHECKBOX </w:instrText>
      </w:r>
      <w:r w:rsidR="00251D52">
        <w:fldChar w:fldCharType="separate"/>
      </w:r>
      <w:r w:rsidR="00D47AF9" w:rsidRPr="00225701">
        <w:fldChar w:fldCharType="end"/>
      </w: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25701" w:rsidRP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19A2" w:rsidRDefault="00A019A2" w:rsidP="00CD0E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Förflyttning-Rullstol </w:t>
      </w:r>
    </w:p>
    <w:p w:rsidR="00CD0E0B" w:rsidRDefault="00CD0E0B" w:rsidP="00CD0E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  <w:szCs w:val="26"/>
        </w:rPr>
      </w:pPr>
    </w:p>
    <w:p w:rsidR="00A019A2" w:rsidRPr="00CD0E0B" w:rsidRDefault="00A019A2" w:rsidP="00CD0E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0E0B">
        <w:rPr>
          <w:b/>
          <w:bCs/>
        </w:rPr>
        <w:t xml:space="preserve">Inomhus - </w:t>
      </w:r>
      <w:r w:rsidRPr="00EC3C2D">
        <w:rPr>
          <w:b/>
          <w:bCs/>
          <w:u w:val="single"/>
        </w:rPr>
        <w:t>vanligast</w:t>
      </w:r>
      <w:r w:rsidRPr="00EC3C2D">
        <w:rPr>
          <w:b/>
          <w:bCs/>
        </w:rPr>
        <w:t xml:space="preserve"> </w:t>
      </w:r>
      <w:r w:rsidRPr="00CD0E0B">
        <w:rPr>
          <w:b/>
          <w:bCs/>
        </w:rPr>
        <w:t xml:space="preserve">förekommande </w:t>
      </w:r>
    </w:p>
    <w:p w:rsidR="00A019A2" w:rsidRPr="00CD0E0B" w:rsidRDefault="00A019A2" w:rsidP="00CD0E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0E0B">
        <w:t xml:space="preserve">Manuell rullstol: Använder ej </w:t>
      </w:r>
      <w:r w:rsidR="00FD1996">
        <w:t xml:space="preserve">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Pr="00CD0E0B">
        <w:t xml:space="preserve">Kör själv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Pr="00CD0E0B">
        <w:t xml:space="preserve">Blir körd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</w:p>
    <w:p w:rsidR="00A019A2" w:rsidRPr="00CD0E0B" w:rsidRDefault="00A019A2" w:rsidP="00CD0E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0E0B">
        <w:t xml:space="preserve">Elektrisk rullstol: Använder ej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Pr="00CD0E0B">
        <w:t xml:space="preserve">Kör själv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Pr="00CD0E0B">
        <w:t xml:space="preserve">Blir körd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</w:p>
    <w:p w:rsidR="000305FC" w:rsidRPr="00CD0E0B" w:rsidRDefault="000305FC" w:rsidP="00CD0E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:rsidR="00A019A2" w:rsidRPr="00CD0E0B" w:rsidRDefault="00A019A2" w:rsidP="00CD0E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0E0B">
        <w:rPr>
          <w:b/>
          <w:bCs/>
        </w:rPr>
        <w:t xml:space="preserve">Utomhus - </w:t>
      </w:r>
      <w:r w:rsidRPr="00EC3C2D">
        <w:rPr>
          <w:b/>
          <w:bCs/>
          <w:u w:val="single"/>
        </w:rPr>
        <w:t>vanligast</w:t>
      </w:r>
      <w:r w:rsidRPr="00CD0E0B">
        <w:rPr>
          <w:b/>
          <w:bCs/>
        </w:rPr>
        <w:t xml:space="preserve"> förekommande </w:t>
      </w:r>
      <w:r w:rsidRPr="00CD0E0B">
        <w:t xml:space="preserve"> </w:t>
      </w:r>
    </w:p>
    <w:p w:rsidR="00A019A2" w:rsidRPr="00CD0E0B" w:rsidRDefault="00A019A2" w:rsidP="00CD0E0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0E0B">
        <w:t xml:space="preserve">Manuell rullstol: Använder ej </w:t>
      </w:r>
      <w:r w:rsidR="00FD1996">
        <w:t xml:space="preserve">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Pr="00CD0E0B">
        <w:t xml:space="preserve">Kör själv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Pr="00CD0E0B">
        <w:t xml:space="preserve">Blir körd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</w:p>
    <w:p w:rsidR="00CD0E0B" w:rsidRDefault="00A019A2" w:rsidP="00CD0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0E0B">
        <w:t xml:space="preserve">Elektrisk rullstol: Använder ej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Pr="00CD0E0B">
        <w:t xml:space="preserve">Kör själv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Pr="00CD0E0B">
        <w:t xml:space="preserve">Blir körd </w:t>
      </w:r>
      <w:r w:rsidR="00D47AF9" w:rsidRPr="00CD0E0B">
        <w:fldChar w:fldCharType="begin">
          <w:ffData>
            <w:name w:val="Kryss25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r w:rsidRPr="00CD0E0B">
        <w:t xml:space="preserve"> </w:t>
      </w:r>
      <w:r w:rsidRPr="00CD0E0B">
        <w:rPr>
          <w:rFonts w:ascii="Arial" w:hAnsi="Arial" w:cs="Arial"/>
        </w:rPr>
        <w:t xml:space="preserve"> </w:t>
      </w:r>
      <w:r w:rsidR="00CD176A" w:rsidRPr="00CD0E0B">
        <w:tab/>
      </w:r>
      <w:r w:rsidR="00CD176A" w:rsidRPr="00CD0E0B">
        <w:tab/>
      </w:r>
      <w:r w:rsidR="00CD176A" w:rsidRPr="00CD0E0B">
        <w:tab/>
      </w:r>
      <w:r w:rsidR="00CD176A" w:rsidRPr="00CD0E0B">
        <w:tab/>
      </w:r>
    </w:p>
    <w:p w:rsidR="003D15AB" w:rsidRDefault="00CD176A" w:rsidP="00F05FD8">
      <w:r>
        <w:tab/>
      </w:r>
      <w:r>
        <w:tab/>
      </w:r>
      <w:r>
        <w:tab/>
      </w:r>
      <w:r>
        <w:tab/>
      </w:r>
      <w:r>
        <w:tab/>
      </w:r>
    </w:p>
    <w:p w:rsidR="00C7304E" w:rsidRDefault="00C7304E" w:rsidP="00C7304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b/>
          <w:bCs/>
          <w:sz w:val="26"/>
          <w:szCs w:val="26"/>
        </w:rPr>
        <w:t xml:space="preserve">Överflyttningar/korta förflyttningar </w:t>
      </w:r>
    </w:p>
    <w:p w:rsidR="00C7304E" w:rsidRDefault="00EC3C2D" w:rsidP="00C7304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>
        <w:rPr>
          <w:sz w:val="18"/>
          <w:szCs w:val="18"/>
        </w:rPr>
        <w:t>(</w:t>
      </w:r>
      <w:r w:rsidRPr="00EC3C2D">
        <w:rPr>
          <w:sz w:val="18"/>
          <w:szCs w:val="18"/>
        </w:rPr>
        <w:t>Ange vanligast förekommande förflyttningssätt vid korta överflyttningar som tex till och från säng eller toalett.</w:t>
      </w:r>
      <w:r>
        <w:rPr>
          <w:sz w:val="18"/>
          <w:szCs w:val="18"/>
        </w:rPr>
        <w:t>)</w:t>
      </w:r>
    </w:p>
    <w:p w:rsidR="00EC3C2D" w:rsidRPr="00EC3C2D" w:rsidRDefault="00EC3C2D" w:rsidP="00C7304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</w:p>
    <w:p w:rsidR="00C7304E" w:rsidRPr="00C7304E" w:rsidRDefault="00FF4250" w:rsidP="00C73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t>Förf</w:t>
      </w:r>
      <w:r w:rsidR="00C7304E" w:rsidRPr="00C7304E">
        <w:t>lyttar</w:t>
      </w:r>
      <w:r>
        <w:t xml:space="preserve"> sig</w:t>
      </w:r>
      <w:r w:rsidR="00C7304E" w:rsidRPr="00C7304E">
        <w:t xml:space="preserve"> självständigt</w:t>
      </w:r>
      <w:r>
        <w:t>,</w:t>
      </w:r>
      <w:r w:rsidR="00C7304E" w:rsidRPr="00C7304E">
        <w:t xml:space="preserve"> </w:t>
      </w:r>
      <w:r>
        <w:t>stående</w:t>
      </w:r>
      <w:r w:rsidR="00C7304E" w:rsidRPr="00C7304E">
        <w:rPr>
          <w:rFonts w:ascii="Arial" w:hAnsi="Arial" w:cs="Arial"/>
        </w:rPr>
        <w:t xml:space="preserve"> </w:t>
      </w:r>
      <w:r w:rsidR="00C7304E" w:rsidRPr="00C7304E">
        <w:rPr>
          <w:rFonts w:ascii="Arial" w:hAnsi="Arial" w:cs="Arial"/>
        </w:rPr>
        <w:tab/>
      </w:r>
      <w:r w:rsidR="00C66958">
        <w:rPr>
          <w:rFonts w:ascii="Arial" w:hAnsi="Arial" w:cs="Arial"/>
        </w:rPr>
        <w:tab/>
      </w:r>
      <w:r w:rsidR="00D47AF9" w:rsidRPr="00C7304E">
        <w:fldChar w:fldCharType="begin">
          <w:ffData>
            <w:name w:val="Kryss27"/>
            <w:enabled/>
            <w:calcOnExit w:val="0"/>
            <w:checkBox>
              <w:sizeAuto/>
              <w:default w:val="0"/>
            </w:checkBox>
          </w:ffData>
        </w:fldChar>
      </w:r>
      <w:r w:rsidR="00C7304E" w:rsidRPr="00C7304E">
        <w:instrText xml:space="preserve"> FORMCHECKBOX </w:instrText>
      </w:r>
      <w:r w:rsidR="00251D52">
        <w:fldChar w:fldCharType="separate"/>
      </w:r>
      <w:r w:rsidR="00D47AF9" w:rsidRPr="00C7304E">
        <w:fldChar w:fldCharType="end"/>
      </w:r>
    </w:p>
    <w:p w:rsidR="00FF4250" w:rsidRDefault="00FF4250" w:rsidP="00C73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t>Förflyttar sig självständigt, sittande</w:t>
      </w:r>
      <w:r w:rsidRPr="00C730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C66958">
        <w:rPr>
          <w:rFonts w:ascii="Arial" w:hAnsi="Arial" w:cs="Arial"/>
        </w:rPr>
        <w:tab/>
      </w:r>
      <w:r w:rsidR="00D47AF9" w:rsidRPr="00C7304E">
        <w:fldChar w:fldCharType="begin">
          <w:ffData>
            <w:name w:val="Kryss27"/>
            <w:enabled/>
            <w:calcOnExit w:val="0"/>
            <w:checkBox>
              <w:sizeAuto/>
              <w:default w:val="0"/>
            </w:checkBox>
          </w:ffData>
        </w:fldChar>
      </w:r>
      <w:r w:rsidRPr="00C7304E">
        <w:instrText xml:space="preserve"> FORMCHECKBOX </w:instrText>
      </w:r>
      <w:r w:rsidR="00251D52">
        <w:fldChar w:fldCharType="separate"/>
      </w:r>
      <w:r w:rsidR="00D47AF9" w:rsidRPr="00C7304E">
        <w:fldChar w:fldCharType="end"/>
      </w:r>
    </w:p>
    <w:p w:rsidR="00C7304E" w:rsidRPr="00C7304E" w:rsidRDefault="00C66958" w:rsidP="00C73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F4250">
        <w:t>Förflyttas</w:t>
      </w:r>
      <w:r>
        <w:t xml:space="preserve"> stående</w:t>
      </w:r>
      <w:r w:rsidRPr="00FF4250">
        <w:t xml:space="preserve"> med </w:t>
      </w:r>
      <w:r>
        <w:t xml:space="preserve"> stöd av annan person</w:t>
      </w:r>
      <w:r w:rsidR="00C7304E" w:rsidRPr="00C7304E">
        <w:rPr>
          <w:rFonts w:ascii="Arial" w:hAnsi="Arial" w:cs="Arial"/>
        </w:rPr>
        <w:tab/>
      </w:r>
      <w:r w:rsidR="00D47AF9" w:rsidRPr="00C7304E">
        <w:fldChar w:fldCharType="begin">
          <w:ffData>
            <w:name w:val="Kryss27"/>
            <w:enabled/>
            <w:calcOnExit w:val="0"/>
            <w:checkBox>
              <w:sizeAuto/>
              <w:default w:val="0"/>
            </w:checkBox>
          </w:ffData>
        </w:fldChar>
      </w:r>
      <w:r w:rsidR="00C7304E" w:rsidRPr="00C7304E">
        <w:instrText xml:space="preserve"> FORMCHECKBOX </w:instrText>
      </w:r>
      <w:r w:rsidR="00251D52">
        <w:fldChar w:fldCharType="separate"/>
      </w:r>
      <w:r w:rsidR="00D47AF9" w:rsidRPr="00C7304E">
        <w:fldChar w:fldCharType="end"/>
      </w:r>
    </w:p>
    <w:p w:rsidR="00C7304E" w:rsidRPr="00FF4250" w:rsidRDefault="00FF4250" w:rsidP="00C73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F4250">
        <w:t>Förflyttas</w:t>
      </w:r>
      <w:r w:rsidR="00C66958">
        <w:t xml:space="preserve"> sittande</w:t>
      </w:r>
      <w:r w:rsidRPr="00FF4250">
        <w:t xml:space="preserve"> med </w:t>
      </w:r>
      <w:r>
        <w:t xml:space="preserve"> stöd av annan person</w:t>
      </w:r>
      <w:r w:rsidR="00C7304E" w:rsidRPr="00FF4250">
        <w:tab/>
      </w:r>
      <w:r w:rsidR="00D47AF9" w:rsidRPr="00C7304E">
        <w:fldChar w:fldCharType="begin">
          <w:ffData>
            <w:name w:val="Kryss27"/>
            <w:enabled/>
            <w:calcOnExit w:val="0"/>
            <w:checkBox>
              <w:sizeAuto/>
              <w:default w:val="0"/>
            </w:checkBox>
          </w:ffData>
        </w:fldChar>
      </w:r>
      <w:r w:rsidRPr="00C7304E">
        <w:instrText xml:space="preserve"> FORMCHECKBOX </w:instrText>
      </w:r>
      <w:r w:rsidR="00251D52">
        <w:fldChar w:fldCharType="separate"/>
      </w:r>
      <w:r w:rsidR="00D47AF9" w:rsidRPr="00C7304E">
        <w:fldChar w:fldCharType="end"/>
      </w:r>
      <w:r w:rsidR="00C7304E" w:rsidRPr="00FF4250">
        <w:tab/>
      </w:r>
    </w:p>
    <w:p w:rsidR="00C7304E" w:rsidRDefault="00C66958" w:rsidP="00C73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Förflyttas med </w:t>
      </w:r>
      <w:r w:rsidR="00C7304E" w:rsidRPr="00C7304E">
        <w:t xml:space="preserve">lyft och sele </w:t>
      </w:r>
      <w:r w:rsidR="00C7304E" w:rsidRPr="00C7304E">
        <w:tab/>
      </w:r>
      <w:r w:rsidR="00C7304E" w:rsidRPr="00C7304E">
        <w:tab/>
      </w:r>
      <w:r w:rsidR="00D47AF9" w:rsidRPr="00C7304E">
        <w:fldChar w:fldCharType="begin">
          <w:ffData>
            <w:name w:val="Kryss27"/>
            <w:enabled/>
            <w:calcOnExit w:val="0"/>
            <w:checkBox>
              <w:sizeAuto/>
              <w:default w:val="0"/>
            </w:checkBox>
          </w:ffData>
        </w:fldChar>
      </w:r>
      <w:r w:rsidR="00C7304E" w:rsidRPr="00C7304E">
        <w:instrText xml:space="preserve"> FORMCHECKBOX </w:instrText>
      </w:r>
      <w:r w:rsidR="00251D52">
        <w:fldChar w:fldCharType="separate"/>
      </w:r>
      <w:r w:rsidR="00D47AF9" w:rsidRPr="00C7304E">
        <w:fldChar w:fldCharType="end"/>
      </w:r>
      <w:r w:rsidR="00C7304E" w:rsidRPr="00C7304E">
        <w:rPr>
          <w:rFonts w:ascii="Arial" w:hAnsi="Arial" w:cs="Arial"/>
        </w:rPr>
        <w:t xml:space="preserve"> </w:t>
      </w:r>
      <w:r w:rsidR="00DC377A">
        <w:rPr>
          <w:rFonts w:ascii="Arial" w:hAnsi="Arial" w:cs="Arial"/>
        </w:rPr>
        <w:t xml:space="preserve"> </w:t>
      </w:r>
      <w:r w:rsidR="00DC377A">
        <w:t xml:space="preserve"> </w:t>
      </w:r>
    </w:p>
    <w:p w:rsidR="00DC377A" w:rsidRDefault="00DC377A" w:rsidP="00C730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3C2D" w:rsidRDefault="00DC377A" w:rsidP="00DC3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D0E0B">
        <w:t xml:space="preserve">Sitter kvar på sele?   </w:t>
      </w:r>
      <w:r>
        <w:tab/>
      </w:r>
      <w:r>
        <w:tab/>
      </w:r>
      <w:r w:rsidR="00C66958">
        <w:t xml:space="preserve">              </w:t>
      </w:r>
      <w:r w:rsidR="00155E16">
        <w:t>Nej</w:t>
      </w:r>
      <w:r w:rsidRPr="00CD0E0B">
        <w:t xml:space="preserve"> </w:t>
      </w:r>
      <w:bookmarkStart w:id="6" w:name="Kryss43"/>
      <w:r w:rsidR="00C66958">
        <w:tab/>
      </w:r>
      <w:r w:rsidR="00D47AF9" w:rsidRPr="00CD0E0B">
        <w:fldChar w:fldCharType="begin">
          <w:ffData>
            <w:name w:val="Kryss43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bookmarkEnd w:id="6"/>
      <w:r w:rsidR="00155E16">
        <w:tab/>
        <w:t xml:space="preserve">     Ja</w:t>
      </w:r>
      <w:r w:rsidRPr="00CD0E0B">
        <w:t xml:space="preserve"> </w:t>
      </w:r>
      <w:bookmarkStart w:id="7" w:name="Kryss44"/>
      <w:r w:rsidR="00D47AF9" w:rsidRPr="00CD0E0B">
        <w:fldChar w:fldCharType="begin">
          <w:ffData>
            <w:name w:val="Kryss44"/>
            <w:enabled/>
            <w:calcOnExit w:val="0"/>
            <w:checkBox>
              <w:sizeAuto/>
              <w:default w:val="0"/>
            </w:checkBox>
          </w:ffData>
        </w:fldChar>
      </w:r>
      <w:r w:rsidRPr="00CD0E0B">
        <w:instrText xml:space="preserve"> FORMCHECKBOX </w:instrText>
      </w:r>
      <w:r w:rsidR="00251D52">
        <w:fldChar w:fldCharType="separate"/>
      </w:r>
      <w:r w:rsidR="00D47AF9" w:rsidRPr="00CD0E0B">
        <w:fldChar w:fldCharType="end"/>
      </w:r>
      <w:bookmarkEnd w:id="7"/>
      <w:r w:rsidRPr="00CD0E0B">
        <w:t xml:space="preserve"> </w:t>
      </w:r>
      <w:bookmarkStart w:id="8" w:name="Text39"/>
      <w:r w:rsidRPr="00CD0E0B">
        <w:t xml:space="preserve">    </w:t>
      </w:r>
    </w:p>
    <w:p w:rsidR="00DC377A" w:rsidRPr="00CD0E0B" w:rsidRDefault="00EC3C2D" w:rsidP="00DC37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M</w:t>
      </w:r>
      <w:r w:rsidR="00DC377A" w:rsidRPr="00CD0E0B">
        <w:t>odell på sele:</w:t>
      </w:r>
      <w:bookmarkEnd w:id="8"/>
      <w:r>
        <w:t>___________________</w:t>
      </w:r>
    </w:p>
    <w:p w:rsidR="00343309" w:rsidRDefault="00343309" w:rsidP="00343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3C2D" w:rsidRDefault="00EC3C2D" w:rsidP="00343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Kommentar:_________________________________________</w:t>
      </w:r>
    </w:p>
    <w:p w:rsidR="00EC3C2D" w:rsidRDefault="00EC3C2D" w:rsidP="003433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1297F" w:rsidRDefault="0021297F" w:rsidP="00F05FD8"/>
    <w:p w:rsidR="00F31FBE" w:rsidRPr="00A34C1F" w:rsidRDefault="00F31FBE" w:rsidP="00F31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35B31">
        <w:rPr>
          <w:b/>
        </w:rPr>
        <w:t>FYSISK UNDERSÖKNING</w:t>
      </w:r>
      <w:r>
        <w:rPr>
          <w:b/>
        </w:rPr>
        <w:t xml:space="preserve"> </w:t>
      </w:r>
      <w:r w:rsidR="00A34C1F">
        <w:t>(se manual):</w:t>
      </w:r>
    </w:p>
    <w:p w:rsidR="00F31FBE" w:rsidRDefault="00F31FBE" w:rsidP="00F31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1FBE" w:rsidRDefault="00F31FBE" w:rsidP="00F31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D69F7">
        <w:t>Tonus:</w:t>
      </w:r>
      <w:r>
        <w:tab/>
        <w:t xml:space="preserve">Hyperton </w:t>
      </w:r>
      <w:r w:rsidR="00D47AF9">
        <w:fldChar w:fldCharType="begin">
          <w:ffData>
            <w:name w:val="Kryss9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ryss95"/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bookmarkEnd w:id="9"/>
      <w:r>
        <w:tab/>
      </w:r>
      <w:r>
        <w:tab/>
        <w:t xml:space="preserve">Hypoton </w:t>
      </w:r>
      <w:r w:rsidR="00D47AF9">
        <w:fldChar w:fldCharType="begin">
          <w:ffData>
            <w:name w:val="Kryss9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ryss96"/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bookmarkEnd w:id="10"/>
      <w:r>
        <w:tab/>
      </w:r>
    </w:p>
    <w:p w:rsidR="00F31FBE" w:rsidRDefault="00F31FBE" w:rsidP="00F31F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F5EC8" w:rsidRDefault="001F5EC8" w:rsidP="00F05FD8"/>
    <w:p w:rsidR="00703269" w:rsidRPr="00703269" w:rsidRDefault="00703269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03269">
        <w:rPr>
          <w:b/>
        </w:rPr>
        <w:t>Sår/rodnad:</w:t>
      </w:r>
    </w:p>
    <w:p w:rsidR="00C75B23" w:rsidRDefault="00C75B23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Har</w:t>
      </w:r>
      <w:r w:rsidR="00155E16">
        <w:t xml:space="preserve"> brukaren rodnader eller sår? Nej</w:t>
      </w:r>
      <w:r>
        <w:t xml:space="preserve"> </w:t>
      </w:r>
      <w:r w:rsidR="00D47AF9">
        <w:fldChar w:fldCharType="begin">
          <w:ffData>
            <w:name w:val="Kryss3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 w:rsidR="00155E16">
        <w:tab/>
        <w:t>Ja</w:t>
      </w:r>
      <w:r>
        <w:t xml:space="preserve"> </w:t>
      </w:r>
      <w:r w:rsidR="00D47AF9">
        <w:fldChar w:fldCharType="begin">
          <w:ffData>
            <w:name w:val="Kryss5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>
        <w:t xml:space="preserve">  Lokalisation?</w:t>
      </w:r>
      <w:r w:rsidR="00D47AF9">
        <w:fldChar w:fldCharType="begin">
          <w:ffData>
            <w:name w:val="Text21"/>
            <w:enabled/>
            <w:calcOnExit w:val="0"/>
            <w:textInput/>
          </w:ffData>
        </w:fldChar>
      </w:r>
      <w:r>
        <w:instrText xml:space="preserve"> FORMTEXT </w:instrText>
      </w:r>
      <w:r w:rsidR="00D47AF9">
        <w:fldChar w:fldCharType="separate"/>
      </w:r>
      <w:r>
        <w:rPr>
          <w:rFonts w:ascii="Arial Unicode MS" w:hAnsi="Arial Unicode MS" w:cs="Arial Unicode MS"/>
          <w:noProof/>
        </w:rPr>
        <w:t> </w:t>
      </w:r>
      <w:r>
        <w:rPr>
          <w:rFonts w:ascii="Arial Unicode MS" w:hAnsi="Arial Unicode MS" w:cs="Arial Unicode MS"/>
          <w:noProof/>
        </w:rPr>
        <w:t> </w:t>
      </w:r>
      <w:r>
        <w:rPr>
          <w:rFonts w:ascii="Arial Unicode MS" w:hAnsi="Arial Unicode MS" w:cs="Arial Unicode MS"/>
          <w:noProof/>
        </w:rPr>
        <w:t> </w:t>
      </w:r>
      <w:r>
        <w:rPr>
          <w:rFonts w:ascii="Arial Unicode MS" w:hAnsi="Arial Unicode MS" w:cs="Arial Unicode MS"/>
          <w:noProof/>
        </w:rPr>
        <w:t> </w:t>
      </w:r>
      <w:r>
        <w:rPr>
          <w:rFonts w:ascii="Arial Unicode MS" w:hAnsi="Arial Unicode MS" w:cs="Arial Unicode MS"/>
          <w:noProof/>
        </w:rPr>
        <w:t> </w:t>
      </w:r>
      <w:r w:rsidR="00D47AF9">
        <w:fldChar w:fldCharType="end"/>
      </w:r>
    </w:p>
    <w:p w:rsidR="00703269" w:rsidRDefault="00703269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75B23" w:rsidRDefault="00C75B23" w:rsidP="00F05FD8"/>
    <w:p w:rsidR="00F16C39" w:rsidRDefault="00F16C39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3"/>
          <w:szCs w:val="23"/>
        </w:rPr>
      </w:pPr>
      <w:r>
        <w:rPr>
          <w:b/>
          <w:bCs/>
          <w:sz w:val="26"/>
          <w:szCs w:val="26"/>
        </w:rPr>
        <w:t xml:space="preserve">Bedömning </w:t>
      </w:r>
      <w:r>
        <w:rPr>
          <w:b/>
          <w:bCs/>
          <w:sz w:val="23"/>
          <w:szCs w:val="23"/>
        </w:rPr>
        <w:t xml:space="preserve">– sittande </w:t>
      </w:r>
      <w:r w:rsidR="00C75B23">
        <w:rPr>
          <w:b/>
          <w:bCs/>
          <w:sz w:val="23"/>
          <w:szCs w:val="23"/>
        </w:rPr>
        <w:t xml:space="preserve">på brits/sängkant </w:t>
      </w:r>
      <w:r w:rsidR="00634052">
        <w:rPr>
          <w:sz w:val="23"/>
          <w:szCs w:val="23"/>
        </w:rPr>
        <w:t>(se manual):</w:t>
      </w:r>
    </w:p>
    <w:p w:rsidR="00F16C39" w:rsidRDefault="00F16C39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3"/>
          <w:szCs w:val="23"/>
        </w:rPr>
      </w:pPr>
    </w:p>
    <w:p w:rsidR="00F16C39" w:rsidRDefault="00634052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Huvudet i medellinjen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16C39">
        <w:rPr>
          <w:sz w:val="22"/>
          <w:szCs w:val="22"/>
        </w:rPr>
        <w:t>Nej</w:t>
      </w:r>
      <w:r>
        <w:rPr>
          <w:sz w:val="22"/>
          <w:szCs w:val="22"/>
        </w:rPr>
        <w:t xml:space="preserve"> </w:t>
      </w:r>
      <w:r w:rsidR="00F16C39">
        <w:rPr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="00F16C39">
        <w:instrText xml:space="preserve"> FORMCHECKBOX </w:instrText>
      </w:r>
      <w:r w:rsidR="00251D52">
        <w:fldChar w:fldCharType="separate"/>
      </w:r>
      <w:r w:rsidR="00D47AF9">
        <w:fldChar w:fldCharType="end"/>
      </w:r>
      <w:r w:rsidR="00F16C39">
        <w:rPr>
          <w:sz w:val="22"/>
          <w:szCs w:val="22"/>
        </w:rPr>
        <w:tab/>
        <w:t xml:space="preserve">Ja </w:t>
      </w:r>
      <w:r w:rsidR="00F16C39">
        <w:rPr>
          <w:rFonts w:ascii="Arial" w:hAnsi="Arial" w:cs="Arial"/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="00F16C39"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F16C39" w:rsidRDefault="00F16C39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Bålen symmetrisk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Nej </w:t>
      </w:r>
      <w:r>
        <w:rPr>
          <w:rFonts w:ascii="Arial" w:hAnsi="Arial" w:cs="Arial"/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 xml:space="preserve">Ja </w:t>
      </w:r>
      <w:r>
        <w:rPr>
          <w:rFonts w:ascii="Arial" w:hAnsi="Arial" w:cs="Arial"/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634052" w:rsidRPr="00634052" w:rsidRDefault="00F16C39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Bäckenet neutralt </w:t>
      </w:r>
      <w:r w:rsidR="00634052">
        <w:rPr>
          <w:sz w:val="22"/>
          <w:szCs w:val="22"/>
        </w:rPr>
        <w:t>(</w:t>
      </w:r>
      <w:r w:rsidR="002D005C">
        <w:rPr>
          <w:sz w:val="16"/>
          <w:szCs w:val="16"/>
        </w:rPr>
        <w:t>Markera position i rutan på nästa sida</w:t>
      </w:r>
      <w:r w:rsidR="00634052">
        <w:rPr>
          <w:sz w:val="16"/>
          <w:szCs w:val="16"/>
        </w:rPr>
        <w:t>)</w:t>
      </w:r>
      <w:r w:rsidR="00634052" w:rsidRPr="00634052">
        <w:rPr>
          <w:sz w:val="16"/>
          <w:szCs w:val="16"/>
        </w:rPr>
        <w:t xml:space="preserve"> </w:t>
      </w:r>
      <w:r w:rsidR="00634052" w:rsidRPr="00634052">
        <w:rPr>
          <w:sz w:val="22"/>
          <w:szCs w:val="22"/>
        </w:rPr>
        <w:t xml:space="preserve"> </w:t>
      </w:r>
      <w:r w:rsidR="002D005C">
        <w:rPr>
          <w:sz w:val="22"/>
          <w:szCs w:val="22"/>
        </w:rPr>
        <w:tab/>
      </w:r>
      <w:r>
        <w:rPr>
          <w:sz w:val="22"/>
          <w:szCs w:val="22"/>
        </w:rPr>
        <w:t xml:space="preserve">Nej 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>
        <w:rPr>
          <w:sz w:val="22"/>
          <w:szCs w:val="22"/>
        </w:rPr>
        <w:tab/>
        <w:t>Ja</w:t>
      </w:r>
      <w:r w:rsidR="000D4070">
        <w:rPr>
          <w:sz w:val="22"/>
          <w:szCs w:val="22"/>
        </w:rPr>
        <w:t xml:space="preserve"> 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 w:rsidR="00634052">
        <w:t xml:space="preserve"> </w:t>
      </w:r>
    </w:p>
    <w:p w:rsidR="00F16C39" w:rsidRDefault="00F16C39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Benen separerade och raka i förhållande till bäckenet </w:t>
      </w:r>
      <w:r>
        <w:rPr>
          <w:sz w:val="22"/>
          <w:szCs w:val="22"/>
        </w:rPr>
        <w:tab/>
        <w:t xml:space="preserve">Nej </w:t>
      </w:r>
      <w:r>
        <w:rPr>
          <w:rFonts w:ascii="Arial" w:hAnsi="Arial" w:cs="Arial"/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 xml:space="preserve">Ja </w:t>
      </w:r>
      <w:r>
        <w:rPr>
          <w:rFonts w:ascii="Arial" w:hAnsi="Arial" w:cs="Arial"/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F16C39" w:rsidRDefault="00F16C39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Armarna vilande längs sidorna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Nej </w:t>
      </w:r>
      <w:r>
        <w:rPr>
          <w:rFonts w:ascii="Arial" w:hAnsi="Arial" w:cs="Arial"/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 xml:space="preserve">Ja </w:t>
      </w:r>
      <w:r>
        <w:rPr>
          <w:rFonts w:ascii="Arial" w:hAnsi="Arial" w:cs="Arial"/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F16C39" w:rsidRDefault="00F16C39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 xml:space="preserve">Vikten jämnt fördelad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Nej</w:t>
      </w:r>
      <w:r w:rsidR="0063405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>
        <w:rPr>
          <w:sz w:val="22"/>
          <w:szCs w:val="22"/>
        </w:rPr>
        <w:tab/>
        <w:t>Ja</w:t>
      </w:r>
      <w:r w:rsidR="00634052"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F16C39" w:rsidRDefault="00F16C39" w:rsidP="00F16C3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34052" w:rsidRDefault="00F16C39" w:rsidP="0099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2"/>
          <w:szCs w:val="22"/>
        </w:rPr>
        <w:t xml:space="preserve">Bedömd i sittande utan stöd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>
        <w:rPr>
          <w:rFonts w:ascii="Arial" w:hAnsi="Arial" w:cs="Arial"/>
          <w:sz w:val="22"/>
          <w:szCs w:val="22"/>
        </w:rPr>
        <w:tab/>
      </w:r>
      <w:r>
        <w:rPr>
          <w:sz w:val="22"/>
          <w:szCs w:val="22"/>
        </w:rPr>
        <w:t xml:space="preserve">Bedömd i sittande med stöd </w:t>
      </w:r>
      <w:r w:rsidR="00D47AF9"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225701" w:rsidRDefault="00225701" w:rsidP="0099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25701" w:rsidRDefault="00225701" w:rsidP="0099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34052" w:rsidRPr="002D005C" w:rsidRDefault="00155E16" w:rsidP="00F16C39">
      <w:r w:rsidRPr="002D005C">
        <w:rPr>
          <w:b/>
        </w:rPr>
        <w:lastRenderedPageBreak/>
        <w:t>Bedömning av bäckenets position</w:t>
      </w:r>
      <w:r w:rsidR="002D005C" w:rsidRPr="002D005C">
        <w:rPr>
          <w:b/>
        </w:rPr>
        <w:t xml:space="preserve"> </w:t>
      </w:r>
      <w:r w:rsidR="002D005C" w:rsidRPr="002D005C">
        <w:t>(se manual)</w:t>
      </w:r>
      <w:r w:rsidR="00A34C1F">
        <w:t>:</w:t>
      </w:r>
    </w:p>
    <w:p w:rsidR="00605E28" w:rsidRDefault="00251D52" w:rsidP="00605E28">
      <w:r>
        <w:rPr>
          <w:noProof/>
        </w:rPr>
        <w:drawing>
          <wp:inline distT="0" distB="0" distL="0" distR="0">
            <wp:extent cx="4224020" cy="1153160"/>
            <wp:effectExtent l="0" t="0" r="0" b="0"/>
            <wp:docPr id="1" name="Bild 1" descr="bild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CC6" w:rsidRDefault="00B13CC6" w:rsidP="00605E28"/>
    <w:p w:rsidR="00605E28" w:rsidRDefault="00251D52" w:rsidP="00605E28">
      <w:r>
        <w:rPr>
          <w:noProof/>
        </w:rPr>
        <w:drawing>
          <wp:inline distT="0" distB="0" distL="0" distR="0">
            <wp:extent cx="4224020" cy="1194435"/>
            <wp:effectExtent l="0" t="0" r="0" b="0"/>
            <wp:docPr id="2" name="Bild 2" descr="bild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r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60" b="3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E28" w:rsidRDefault="00605E28" w:rsidP="00605E28"/>
    <w:p w:rsidR="00605E28" w:rsidRDefault="00251D52" w:rsidP="00605E28">
      <w:r>
        <w:rPr>
          <w:noProof/>
        </w:rPr>
        <w:drawing>
          <wp:inline distT="0" distB="0" distL="0" distR="0">
            <wp:extent cx="4224020" cy="1153160"/>
            <wp:effectExtent l="0" t="0" r="0" b="0"/>
            <wp:docPr id="3" name="Bild 3" descr="bild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n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69" w:rsidRDefault="00703269" w:rsidP="00605E28"/>
    <w:p w:rsidR="00703269" w:rsidRDefault="00703269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b/>
        </w:rPr>
      </w:pPr>
      <w:r w:rsidRPr="00C75B23">
        <w:rPr>
          <w:b/>
        </w:rPr>
        <w:t>Rygg</w:t>
      </w:r>
      <w:r w:rsidR="004968CD">
        <w:rPr>
          <w:b/>
        </w:rPr>
        <w:t xml:space="preserve"> </w:t>
      </w:r>
      <w:r w:rsidR="00424E03">
        <w:t>(s</w:t>
      </w:r>
      <w:r w:rsidR="004968CD" w:rsidRPr="004968CD">
        <w:t>e manual)</w:t>
      </w:r>
      <w:r w:rsidRPr="004968CD">
        <w:t>:</w:t>
      </w:r>
    </w:p>
    <w:p w:rsidR="00703269" w:rsidRPr="00C75B23" w:rsidRDefault="00703269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b/>
        </w:rPr>
      </w:pPr>
    </w:p>
    <w:p w:rsidR="00703269" w:rsidRPr="00346390" w:rsidRDefault="00703269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  <w:r w:rsidRPr="00346390">
        <w:t xml:space="preserve">Skoliosopererad: </w:t>
      </w:r>
      <w:r>
        <w:tab/>
      </w:r>
      <w:r w:rsidRPr="00346390">
        <w:t>Nej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 </w:t>
      </w:r>
      <w:r w:rsidRPr="003463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346390">
        <w:t>Ja</w:t>
      </w:r>
      <w:r w:rsidR="00075431">
        <w:t xml:space="preserve">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 (om ja, bedömning nedan ej obligatorisk) </w:t>
      </w:r>
    </w:p>
    <w:p w:rsidR="00703269" w:rsidRPr="00346390" w:rsidRDefault="00703269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  <w:r w:rsidRPr="00346390">
        <w:t xml:space="preserve">Har skolios:  </w:t>
      </w:r>
      <w:r>
        <w:tab/>
      </w:r>
      <w:r>
        <w:tab/>
      </w:r>
      <w:r w:rsidRPr="00346390">
        <w:t>Nej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 </w:t>
      </w:r>
      <w:r w:rsidRPr="00346390">
        <w:rPr>
          <w:rFonts w:ascii="Arial" w:hAnsi="Arial" w:cs="Arial"/>
        </w:rPr>
        <w:t xml:space="preserve"> </w:t>
      </w:r>
      <w:r>
        <w:tab/>
        <w:t>J</w:t>
      </w:r>
      <w:r w:rsidRPr="00346390">
        <w:t xml:space="preserve">a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</w:t>
      </w:r>
      <w:r w:rsidRPr="00346390">
        <w:rPr>
          <w:rFonts w:ascii="Arial" w:hAnsi="Arial" w:cs="Arial"/>
        </w:rPr>
        <w:t xml:space="preserve"> </w:t>
      </w:r>
    </w:p>
    <w:p w:rsidR="00703269" w:rsidRDefault="00703269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  <w:ind w:firstLine="1304"/>
        <w:rPr>
          <w:b/>
          <w:bCs/>
        </w:rPr>
      </w:pPr>
    </w:p>
    <w:p w:rsidR="00703269" w:rsidRPr="00346390" w:rsidRDefault="007A26F1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  <w:ind w:firstLine="1304"/>
      </w:pPr>
      <w:r>
        <w:rPr>
          <w:b/>
          <w:bCs/>
        </w:rPr>
        <w:tab/>
        <w:t>Vänster</w:t>
      </w:r>
      <w:r w:rsidR="00703269" w:rsidRPr="00346390">
        <w:rPr>
          <w:b/>
          <w:bCs/>
        </w:rPr>
        <w:tab/>
      </w:r>
      <w:r w:rsidR="00703269">
        <w:rPr>
          <w:b/>
          <w:bCs/>
        </w:rPr>
        <w:tab/>
      </w:r>
      <w:r>
        <w:rPr>
          <w:b/>
          <w:bCs/>
        </w:rPr>
        <w:t>Höger</w:t>
      </w:r>
      <w:r w:rsidR="00703269" w:rsidRPr="00346390">
        <w:rPr>
          <w:b/>
          <w:bCs/>
        </w:rPr>
        <w:t xml:space="preserve"> </w:t>
      </w:r>
    </w:p>
    <w:p w:rsidR="00703269" w:rsidRPr="00346390" w:rsidRDefault="00703269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  <w:r w:rsidRPr="00346390">
        <w:t xml:space="preserve">Thorakal </w:t>
      </w:r>
      <w:r w:rsidRPr="00346390">
        <w:tab/>
      </w:r>
      <w:r>
        <w:tab/>
      </w:r>
      <w:r w:rsidRPr="00346390">
        <w:t xml:space="preserve">konvex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</w:t>
      </w:r>
      <w:r w:rsidRPr="00346390">
        <w:rPr>
          <w:rFonts w:ascii="Arial" w:hAnsi="Arial" w:cs="Arial"/>
        </w:rPr>
        <w:t xml:space="preserve"> </w:t>
      </w:r>
      <w:r w:rsidRPr="0034639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46390">
        <w:t xml:space="preserve">konvex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</w:t>
      </w:r>
      <w:r w:rsidRPr="00346390">
        <w:rPr>
          <w:rFonts w:ascii="Arial" w:hAnsi="Arial" w:cs="Arial"/>
        </w:rPr>
        <w:t xml:space="preserve"> </w:t>
      </w:r>
    </w:p>
    <w:p w:rsidR="00703269" w:rsidRPr="00346390" w:rsidRDefault="00703269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  <w:r w:rsidRPr="00346390">
        <w:t xml:space="preserve">Thorakolumbal </w:t>
      </w:r>
      <w:r>
        <w:tab/>
      </w:r>
      <w:r w:rsidRPr="00346390">
        <w:t xml:space="preserve">konvex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</w:t>
      </w:r>
      <w:r w:rsidRPr="00346390">
        <w:rPr>
          <w:rFonts w:ascii="Arial" w:hAnsi="Arial" w:cs="Arial"/>
        </w:rPr>
        <w:t xml:space="preserve"> </w:t>
      </w:r>
      <w:r w:rsidRPr="0034639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46390">
        <w:t xml:space="preserve">konvex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</w:t>
      </w:r>
      <w:r w:rsidRPr="00346390">
        <w:rPr>
          <w:rFonts w:ascii="Arial" w:hAnsi="Arial" w:cs="Arial"/>
        </w:rPr>
        <w:t xml:space="preserve"> </w:t>
      </w:r>
    </w:p>
    <w:p w:rsidR="00225701" w:rsidRDefault="00703269" w:rsidP="00225701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  <w:r w:rsidRPr="00346390">
        <w:t xml:space="preserve">Lumbal </w:t>
      </w:r>
      <w:r w:rsidRPr="00346390">
        <w:tab/>
      </w:r>
      <w:r>
        <w:tab/>
      </w:r>
      <w:r w:rsidRPr="00346390">
        <w:t xml:space="preserve">konvex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</w:t>
      </w:r>
      <w:r w:rsidRPr="00346390">
        <w:rPr>
          <w:rFonts w:ascii="Arial" w:hAnsi="Arial" w:cs="Arial"/>
        </w:rPr>
        <w:t xml:space="preserve"> </w:t>
      </w:r>
      <w:r w:rsidRPr="0034639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46390">
        <w:t xml:space="preserve">konvex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</w:t>
      </w:r>
      <w:r w:rsidRPr="00346390">
        <w:rPr>
          <w:rFonts w:ascii="Arial" w:hAnsi="Arial" w:cs="Arial"/>
        </w:rPr>
        <w:t xml:space="preserve"> </w:t>
      </w:r>
    </w:p>
    <w:p w:rsidR="00225701" w:rsidRDefault="00225701" w:rsidP="00225701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  <w:rPr>
          <w:rFonts w:ascii="Arial" w:hAnsi="Arial" w:cs="Arial"/>
        </w:rPr>
      </w:pPr>
      <w:r>
        <w:t>Kyfos</w:t>
      </w:r>
      <w:r w:rsidRPr="00225701">
        <w:t xml:space="preserve"> </w:t>
      </w:r>
      <w:r>
        <w:tab/>
      </w:r>
      <w:r>
        <w:tab/>
      </w:r>
      <w:r w:rsidRPr="00346390">
        <w:t>Nej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 </w:t>
      </w:r>
      <w:r w:rsidRPr="00346390">
        <w:rPr>
          <w:rFonts w:ascii="Arial" w:hAnsi="Arial" w:cs="Arial"/>
        </w:rPr>
        <w:t xml:space="preserve"> </w:t>
      </w:r>
      <w:r>
        <w:tab/>
        <w:t>J</w:t>
      </w:r>
      <w:r w:rsidRPr="00346390">
        <w:t xml:space="preserve">a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Pr="00346390">
        <w:t xml:space="preserve"> </w:t>
      </w:r>
      <w:r w:rsidRPr="00346390">
        <w:rPr>
          <w:rFonts w:ascii="Arial" w:hAnsi="Arial" w:cs="Arial"/>
        </w:rPr>
        <w:t xml:space="preserve"> </w:t>
      </w:r>
    </w:p>
    <w:p w:rsidR="00225701" w:rsidRDefault="00225701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</w:p>
    <w:p w:rsidR="00703269" w:rsidRDefault="00644FB4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  <w:r>
        <w:t xml:space="preserve">Skoliosen är:                </w:t>
      </w:r>
      <w:r w:rsidR="00703269" w:rsidRPr="00346390">
        <w:t>korrigerbar</w:t>
      </w:r>
      <w:r>
        <w:t xml:space="preserve">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>
        <w:t xml:space="preserve"> </w:t>
      </w:r>
      <w:r>
        <w:tab/>
      </w:r>
      <w:r w:rsidR="00703269" w:rsidRPr="00346390">
        <w:t xml:space="preserve"> </w:t>
      </w:r>
      <w:r w:rsidR="00703269" w:rsidRPr="003463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</w:t>
      </w:r>
      <w:r w:rsidR="00703269" w:rsidRPr="00346390">
        <w:t xml:space="preserve">ej korrigerbar </w:t>
      </w:r>
      <w:r w:rsidR="00703269" w:rsidRPr="00346390">
        <w:rPr>
          <w:rFonts w:ascii="Arial" w:hAnsi="Arial" w:cs="Arial"/>
        </w:rPr>
        <w:t xml:space="preserve">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="00703269"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="00703269">
        <w:t xml:space="preserve"> </w:t>
      </w:r>
    </w:p>
    <w:p w:rsidR="00703269" w:rsidRDefault="00703269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</w:p>
    <w:p w:rsidR="00703269" w:rsidRPr="00346390" w:rsidRDefault="00644FB4" w:rsidP="00703269">
      <w:pPr>
        <w:pStyle w:val="Default"/>
        <w:pBdr>
          <w:top w:val="single" w:sz="4" w:space="0" w:color="auto"/>
          <w:left w:val="single" w:sz="4" w:space="4" w:color="auto"/>
          <w:bottom w:val="single" w:sz="4" w:space="9" w:color="auto"/>
          <w:right w:val="single" w:sz="4" w:space="4" w:color="auto"/>
        </w:pBdr>
      </w:pPr>
      <w:r>
        <w:t xml:space="preserve">Bedömd i: </w:t>
      </w:r>
      <w:r>
        <w:tab/>
        <w:t xml:space="preserve">        </w:t>
      </w:r>
      <w:r w:rsidR="00703269">
        <w:t>Sittande på brits</w:t>
      </w:r>
      <w:r>
        <w:t xml:space="preserve"> </w:t>
      </w:r>
      <w:r w:rsidR="00D47AF9" w:rsidRPr="00346390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Pr="00346390">
        <w:instrText xml:space="preserve"> FORMCHECKBOX </w:instrText>
      </w:r>
      <w:r w:rsidR="00251D52">
        <w:fldChar w:fldCharType="separate"/>
      </w:r>
      <w:r w:rsidR="00D47AF9" w:rsidRPr="00346390">
        <w:fldChar w:fldCharType="end"/>
      </w:r>
      <w:r w:rsidR="00703269">
        <w:t xml:space="preserve">   </w:t>
      </w:r>
      <w:r>
        <w:t xml:space="preserve">       </w:t>
      </w:r>
      <w:r w:rsidR="00703269">
        <w:t xml:space="preserve">Liggande på brits </w:t>
      </w:r>
      <w:r w:rsidR="00D47AF9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="00703269"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703269" w:rsidRDefault="00703269" w:rsidP="00605E28"/>
    <w:p w:rsidR="00703269" w:rsidRDefault="00703269" w:rsidP="0070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Korsett/ortoser:</w:t>
      </w:r>
    </w:p>
    <w:p w:rsidR="00703269" w:rsidRPr="00ED3CA2" w:rsidRDefault="00703269" w:rsidP="0070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03269" w:rsidRDefault="00BE30C7" w:rsidP="0070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Använder korsett:       </w:t>
      </w:r>
      <w:r w:rsidR="00155E16">
        <w:t>Nej</w:t>
      </w:r>
      <w:r>
        <w:tab/>
      </w:r>
      <w:r w:rsidR="00D47AF9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="00703269">
        <w:instrText xml:space="preserve"> FORMCHECKBOX </w:instrText>
      </w:r>
      <w:r w:rsidR="00251D52">
        <w:fldChar w:fldCharType="separate"/>
      </w:r>
      <w:r w:rsidR="00D47AF9">
        <w:fldChar w:fldCharType="end"/>
      </w:r>
      <w:r w:rsidR="00155E16">
        <w:tab/>
        <w:t>Ja</w:t>
      </w:r>
      <w:r w:rsidR="00703269">
        <w:t xml:space="preserve"> </w:t>
      </w:r>
      <w:r w:rsidR="00D47AF9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 w:rsidR="00703269"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703269" w:rsidRDefault="00703269" w:rsidP="0070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3269" w:rsidRDefault="00703269" w:rsidP="0070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D69F7">
        <w:t>Korrigerande</w:t>
      </w:r>
      <w:r w:rsidR="00771E00">
        <w:tab/>
      </w:r>
      <w:r w:rsidR="00771E00">
        <w:tab/>
      </w:r>
      <w:bookmarkStart w:id="11" w:name="Kryss80"/>
      <w:r w:rsidR="00D47AF9">
        <w:fldChar w:fldCharType="begin">
          <w:ffData>
            <w:name w:val="Kryss8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bookmarkEnd w:id="11"/>
      <w:r w:rsidRPr="005D69F7">
        <w:tab/>
      </w:r>
    </w:p>
    <w:p w:rsidR="00703269" w:rsidRDefault="00703269" w:rsidP="0070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D69F7">
        <w:t xml:space="preserve">Stödjande </w:t>
      </w:r>
      <w:bookmarkStart w:id="12" w:name="Kryss81"/>
      <w:r>
        <w:tab/>
      </w:r>
      <w:r w:rsidR="00B44FC3">
        <w:tab/>
      </w:r>
      <w:r w:rsidR="00D47AF9">
        <w:fldChar w:fldCharType="begin">
          <w:ffData>
            <w:name w:val="Kryss8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bookmarkEnd w:id="12"/>
    </w:p>
    <w:p w:rsidR="00225701" w:rsidRDefault="00703269" w:rsidP="0099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Handortos</w:t>
      </w:r>
      <w:r>
        <w:tab/>
        <w:t xml:space="preserve"> </w:t>
      </w:r>
      <w:r w:rsidR="000D4070">
        <w:tab/>
      </w:r>
      <w:r w:rsidR="00D47AF9">
        <w:fldChar w:fldCharType="begin">
          <w:ffData>
            <w:name w:val="Kryss8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1D52">
        <w:fldChar w:fldCharType="separate"/>
      </w:r>
      <w:r w:rsidR="00D47AF9">
        <w:fldChar w:fldCharType="end"/>
      </w:r>
      <w:r w:rsidR="00225701">
        <w:tab/>
      </w:r>
    </w:p>
    <w:p w:rsidR="00771E00" w:rsidRDefault="00225701" w:rsidP="00990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</w:t>
      </w:r>
      <w:r w:rsidR="00703269">
        <w:t>otortos</w:t>
      </w:r>
      <w:r w:rsidR="00703269">
        <w:tab/>
      </w:r>
      <w:r w:rsidR="000D4070">
        <w:tab/>
      </w:r>
      <w:r w:rsidR="00D47AF9">
        <w:fldChar w:fldCharType="begin">
          <w:ffData>
            <w:name w:val="Kryss81"/>
            <w:enabled/>
            <w:calcOnExit w:val="0"/>
            <w:checkBox>
              <w:sizeAuto/>
              <w:default w:val="0"/>
            </w:checkBox>
          </w:ffData>
        </w:fldChar>
      </w:r>
      <w:r w:rsidR="00703269">
        <w:instrText xml:space="preserve"> FORMCHECKBOX </w:instrText>
      </w:r>
      <w:r w:rsidR="00251D52">
        <w:fldChar w:fldCharType="separate"/>
      </w:r>
      <w:r w:rsidR="00D47AF9">
        <w:fldChar w:fldCharType="end"/>
      </w:r>
    </w:p>
    <w:p w:rsidR="00C766F2" w:rsidRDefault="00251D52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3788410</wp:posOffset>
            </wp:positionH>
            <wp:positionV relativeFrom="paragraph">
              <wp:posOffset>36195</wp:posOffset>
            </wp:positionV>
            <wp:extent cx="1779270" cy="2586355"/>
            <wp:effectExtent l="0" t="0" r="0" b="0"/>
            <wp:wrapNone/>
            <wp:docPr id="6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586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1957705</wp:posOffset>
            </wp:positionH>
            <wp:positionV relativeFrom="paragraph">
              <wp:posOffset>24765</wp:posOffset>
            </wp:positionV>
            <wp:extent cx="1752600" cy="2597785"/>
            <wp:effectExtent l="0" t="0" r="0" b="0"/>
            <wp:wrapNone/>
            <wp:docPr id="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59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269">
        <w:rPr>
          <w:b/>
        </w:rPr>
        <w:t>Mått</w:t>
      </w:r>
    </w:p>
    <w:p w:rsidR="00C766F2" w:rsidRPr="00C35B31" w:rsidRDefault="001A1556" w:rsidP="001A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rPr>
          <w:i/>
        </w:rPr>
      </w:pPr>
      <w:r>
        <w:rPr>
          <w:i/>
        </w:rPr>
        <w:tab/>
      </w:r>
    </w:p>
    <w:p w:rsidR="00F17252" w:rsidRDefault="001A1556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17252">
        <w:rPr>
          <w:b/>
        </w:rPr>
        <w:t>A:</w:t>
      </w:r>
      <w:r>
        <w:t xml:space="preserve"> </w:t>
      </w:r>
      <w:r w:rsidR="00C766F2">
        <w:t>Sittbredd:</w:t>
      </w:r>
      <w:r w:rsidR="00C766F2">
        <w:tab/>
      </w:r>
    </w:p>
    <w:p w:rsidR="00C766F2" w:rsidRDefault="00C766F2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</w:p>
    <w:p w:rsidR="00F17252" w:rsidRDefault="001A1556" w:rsidP="00771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17252">
        <w:rPr>
          <w:b/>
        </w:rPr>
        <w:t>B:</w:t>
      </w:r>
      <w:r>
        <w:t xml:space="preserve"> </w:t>
      </w:r>
      <w:r w:rsidR="00771E00">
        <w:t>Sittdjup:</w:t>
      </w:r>
    </w:p>
    <w:p w:rsidR="00771E00" w:rsidRDefault="00771E00" w:rsidP="00771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:rsidR="00C766F2" w:rsidRDefault="001A1556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17252">
        <w:rPr>
          <w:b/>
        </w:rPr>
        <w:t>C:</w:t>
      </w:r>
      <w:r>
        <w:t xml:space="preserve"> </w:t>
      </w:r>
      <w:r w:rsidR="00C766F2">
        <w:t>Bålbredd:</w:t>
      </w:r>
      <w:bookmarkStart w:id="13" w:name="Text85"/>
      <w:r w:rsidR="00C766F2">
        <w:t xml:space="preserve"> </w:t>
      </w:r>
      <w:bookmarkEnd w:id="13"/>
    </w:p>
    <w:p w:rsidR="00F17252" w:rsidRDefault="00F17252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17252" w:rsidRDefault="001A1556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17252">
        <w:rPr>
          <w:b/>
        </w:rPr>
        <w:t>D:</w:t>
      </w:r>
      <w:r>
        <w:t xml:space="preserve"> </w:t>
      </w:r>
      <w:r w:rsidR="00771E00">
        <w:t>Rygghöjd:</w:t>
      </w:r>
      <w:r w:rsidR="00F17252" w:rsidRPr="00F17252">
        <w:t xml:space="preserve"> </w:t>
      </w:r>
    </w:p>
    <w:p w:rsidR="00771E00" w:rsidRDefault="00771E00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:rsidR="001A1556" w:rsidRDefault="001A1556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17252">
        <w:rPr>
          <w:b/>
        </w:rPr>
        <w:t>E:</w:t>
      </w:r>
      <w:r>
        <w:t xml:space="preserve"> </w:t>
      </w:r>
      <w:r w:rsidR="00771E00">
        <w:t>Underbenslängd</w:t>
      </w:r>
      <w:r w:rsidR="00771E00">
        <w:tab/>
      </w:r>
    </w:p>
    <w:p w:rsidR="00C766F2" w:rsidRDefault="001A1556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</w:t>
      </w:r>
      <w:r w:rsidR="007A26F1">
        <w:t>vä</w:t>
      </w:r>
      <w:r w:rsidR="00C766F2">
        <w:t>:</w:t>
      </w:r>
      <w:bookmarkStart w:id="14" w:name="Text90"/>
      <w:r w:rsidR="00C766F2">
        <w:t xml:space="preserve"> </w:t>
      </w:r>
      <w:r w:rsidR="00D47AF9">
        <w:fldChar w:fldCharType="begin">
          <w:ffData>
            <w:name w:val="Text90"/>
            <w:enabled/>
            <w:calcOnExit w:val="0"/>
            <w:textInput/>
          </w:ffData>
        </w:fldChar>
      </w:r>
      <w:r w:rsidR="00C766F2">
        <w:instrText xml:space="preserve"> FORMTEXT </w:instrText>
      </w:r>
      <w:r w:rsidR="00D47AF9">
        <w:fldChar w:fldCharType="separate"/>
      </w:r>
      <w:r w:rsidR="00C766F2">
        <w:rPr>
          <w:noProof/>
        </w:rPr>
        <w:t> </w:t>
      </w:r>
      <w:r w:rsidR="00C766F2">
        <w:rPr>
          <w:noProof/>
        </w:rPr>
        <w:t> </w:t>
      </w:r>
      <w:r w:rsidR="00C766F2">
        <w:rPr>
          <w:noProof/>
        </w:rPr>
        <w:t> </w:t>
      </w:r>
      <w:r w:rsidR="00C766F2">
        <w:rPr>
          <w:noProof/>
        </w:rPr>
        <w:t> </w:t>
      </w:r>
      <w:r w:rsidR="00C766F2">
        <w:rPr>
          <w:noProof/>
        </w:rPr>
        <w:t> </w:t>
      </w:r>
      <w:r w:rsidR="00D47AF9">
        <w:fldChar w:fldCharType="end"/>
      </w:r>
      <w:bookmarkEnd w:id="14"/>
      <w:r w:rsidR="007A26F1">
        <w:t xml:space="preserve">  hö</w:t>
      </w:r>
      <w:r w:rsidR="00C766F2">
        <w:t>:</w:t>
      </w:r>
      <w:bookmarkStart w:id="15" w:name="Text91"/>
      <w:r w:rsidR="00C766F2">
        <w:t xml:space="preserve"> </w:t>
      </w:r>
      <w:r w:rsidR="00D47AF9">
        <w:fldChar w:fldCharType="begin">
          <w:ffData>
            <w:name w:val="Text91"/>
            <w:enabled/>
            <w:calcOnExit w:val="0"/>
            <w:textInput/>
          </w:ffData>
        </w:fldChar>
      </w:r>
      <w:r w:rsidR="00C766F2">
        <w:instrText xml:space="preserve"> FORMTEXT </w:instrText>
      </w:r>
      <w:r w:rsidR="00D47AF9">
        <w:fldChar w:fldCharType="separate"/>
      </w:r>
      <w:r w:rsidR="00C766F2">
        <w:rPr>
          <w:noProof/>
        </w:rPr>
        <w:t> </w:t>
      </w:r>
      <w:r w:rsidR="00C766F2">
        <w:rPr>
          <w:noProof/>
        </w:rPr>
        <w:t> </w:t>
      </w:r>
      <w:r w:rsidR="00C766F2">
        <w:rPr>
          <w:noProof/>
        </w:rPr>
        <w:t> </w:t>
      </w:r>
      <w:r w:rsidR="00C766F2">
        <w:rPr>
          <w:noProof/>
        </w:rPr>
        <w:t> </w:t>
      </w:r>
      <w:r w:rsidR="00C766F2">
        <w:rPr>
          <w:noProof/>
        </w:rPr>
        <w:t> </w:t>
      </w:r>
      <w:r w:rsidR="00D47AF9">
        <w:fldChar w:fldCharType="end"/>
      </w:r>
      <w:bookmarkEnd w:id="15"/>
      <w:r w:rsidR="00C766F2">
        <w:t xml:space="preserve"> </w:t>
      </w:r>
    </w:p>
    <w:p w:rsidR="00C766F2" w:rsidRDefault="00C766F2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17252" w:rsidRDefault="00F17252" w:rsidP="00F172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A1556" w:rsidRDefault="00F17252" w:rsidP="00C766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Längd:</w:t>
      </w:r>
      <w:bookmarkStart w:id="16" w:name="Text92"/>
      <w:r>
        <w:t xml:space="preserve"> </w:t>
      </w:r>
      <w:r w:rsidR="00D47AF9">
        <w:fldChar w:fldCharType="begin">
          <w:ffData>
            <w:name w:val="Text92"/>
            <w:enabled/>
            <w:calcOnExit w:val="0"/>
            <w:textInput/>
          </w:ffData>
        </w:fldChar>
      </w:r>
      <w:r>
        <w:instrText xml:space="preserve"> FORMTEXT </w:instrText>
      </w:r>
      <w:r w:rsidR="00D47AF9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47AF9">
        <w:fldChar w:fldCharType="end"/>
      </w:r>
      <w:bookmarkEnd w:id="16"/>
      <w:r>
        <w:t xml:space="preserve">Vikt: </w:t>
      </w:r>
      <w:bookmarkStart w:id="17" w:name="Text93"/>
      <w:r w:rsidR="00D47AF9">
        <w:fldChar w:fldCharType="begin">
          <w:ffData>
            <w:name w:val="Text93"/>
            <w:enabled/>
            <w:calcOnExit w:val="0"/>
            <w:textInput/>
          </w:ffData>
        </w:fldChar>
      </w:r>
      <w:r>
        <w:instrText xml:space="preserve"> FORMTEXT </w:instrText>
      </w:r>
      <w:r w:rsidR="00D47AF9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47AF9">
        <w:fldChar w:fldCharType="end"/>
      </w:r>
      <w:bookmarkEnd w:id="17"/>
      <w:r>
        <w:tab/>
      </w:r>
    </w:p>
    <w:p w:rsidR="00C766F2" w:rsidRDefault="00C766F2" w:rsidP="00F05FD8"/>
    <w:p w:rsidR="00F05FD8" w:rsidRDefault="00C766F2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Passiv ledrörlighet</w:t>
      </w:r>
      <w:r w:rsidR="00C459DC">
        <w:rPr>
          <w:b/>
        </w:rPr>
        <w:t xml:space="preserve"> </w:t>
      </w:r>
      <w:r w:rsidR="00E54456">
        <w:t>(s</w:t>
      </w:r>
      <w:r w:rsidR="00C459DC" w:rsidRPr="00C459DC">
        <w:t>e manual)</w:t>
      </w:r>
      <w:r w:rsidRPr="00C459DC">
        <w:t>:</w:t>
      </w:r>
    </w:p>
    <w:p w:rsidR="00ED3CA2" w:rsidRPr="0071501E" w:rsidRDefault="00ED3CA2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F303A2" w:rsidRPr="005D69F7" w:rsidRDefault="00F303A2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D69F7">
        <w:t xml:space="preserve">Höfter: </w:t>
      </w:r>
      <w:r w:rsidR="007A26F1">
        <w:tab/>
      </w:r>
      <w:r w:rsidR="007A26F1">
        <w:tab/>
      </w:r>
      <w:r w:rsidR="007A26F1" w:rsidRPr="00E54456">
        <w:rPr>
          <w:b/>
        </w:rPr>
        <w:t>Vänster</w:t>
      </w:r>
      <w:r w:rsidR="0071501E">
        <w:t xml:space="preserve"> </w:t>
      </w:r>
      <w:r w:rsidR="0071501E">
        <w:tab/>
      </w:r>
      <w:r w:rsidR="007A26F1" w:rsidRPr="00E54456">
        <w:rPr>
          <w:b/>
        </w:rPr>
        <w:t>Höger</w:t>
      </w:r>
      <w:r w:rsidRPr="00E54456">
        <w:rPr>
          <w:b/>
        </w:rPr>
        <w:t xml:space="preserve"> </w:t>
      </w:r>
    </w:p>
    <w:p w:rsidR="00F303A2" w:rsidRPr="005D69F7" w:rsidRDefault="00F303A2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D69F7">
        <w:t xml:space="preserve">Flexion </w:t>
      </w:r>
      <w:r w:rsidRPr="005D69F7">
        <w:tab/>
      </w:r>
      <w:r w:rsidR="0071501E">
        <w:tab/>
        <w:t>___</w:t>
      </w:r>
      <w:bookmarkStart w:id="18" w:name="Kryss1"/>
      <w:r w:rsidR="0071501E">
        <w:t>◦</w:t>
      </w:r>
      <w:bookmarkEnd w:id="18"/>
      <w:r w:rsidR="0071501E">
        <w:tab/>
        <w:t>___◦</w:t>
      </w:r>
      <w:r w:rsidR="00ED3CA2">
        <w:tab/>
      </w:r>
      <w:r w:rsidR="00ED3CA2" w:rsidRPr="005D69F7">
        <w:t>Hip Windsvept syndrom</w:t>
      </w:r>
      <w:r w:rsidR="00ED3CA2">
        <w:t xml:space="preserve"> </w:t>
      </w:r>
      <w:bookmarkStart w:id="19" w:name="Kryss86"/>
      <w:r w:rsidR="00D47AF9">
        <w:fldChar w:fldCharType="begin">
          <w:ffData>
            <w:name w:val="Kryss86"/>
            <w:enabled/>
            <w:calcOnExit w:val="0"/>
            <w:checkBox>
              <w:sizeAuto/>
              <w:default w:val="0"/>
            </w:checkBox>
          </w:ffData>
        </w:fldChar>
      </w:r>
      <w:r w:rsidR="00ED3CA2">
        <w:instrText xml:space="preserve"> FORMCHECKBOX </w:instrText>
      </w:r>
      <w:r w:rsidR="00251D52">
        <w:fldChar w:fldCharType="separate"/>
      </w:r>
      <w:r w:rsidR="00D47AF9">
        <w:fldChar w:fldCharType="end"/>
      </w:r>
      <w:bookmarkEnd w:id="19"/>
    </w:p>
    <w:p w:rsidR="002D2457" w:rsidRDefault="0071501E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Abduktion</w:t>
      </w:r>
      <w:r w:rsidR="002D2457" w:rsidRPr="005D69F7">
        <w:tab/>
      </w:r>
      <w:r>
        <w:tab/>
        <w:t>___◦</w:t>
      </w:r>
      <w:r>
        <w:tab/>
        <w:t>___◦</w:t>
      </w:r>
    </w:p>
    <w:p w:rsidR="002D11FD" w:rsidRDefault="002D11FD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</w:p>
    <w:p w:rsidR="002D11FD" w:rsidRPr="0071501E" w:rsidRDefault="0071501E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Hamstringsvinkel</w:t>
      </w:r>
      <w:r>
        <w:tab/>
        <w:t>___◦</w:t>
      </w:r>
      <w:r>
        <w:tab/>
        <w:t>___◦</w:t>
      </w:r>
    </w:p>
    <w:p w:rsidR="00F303A2" w:rsidRPr="005D69F7" w:rsidRDefault="00F303A2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1501E" w:rsidRDefault="002D2457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D69F7">
        <w:t>Knän</w:t>
      </w:r>
      <w:r w:rsidR="00ED3CA2">
        <w:t>:</w:t>
      </w:r>
      <w:r w:rsidR="000F3E15">
        <w:tab/>
      </w:r>
    </w:p>
    <w:p w:rsidR="002D2457" w:rsidRPr="005D69F7" w:rsidRDefault="002D2457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D69F7">
        <w:t xml:space="preserve">Flexion </w:t>
      </w:r>
      <w:r w:rsidR="000F3E15">
        <w:tab/>
      </w:r>
      <w:r w:rsidR="0071501E">
        <w:tab/>
        <w:t>___◦</w:t>
      </w:r>
      <w:r w:rsidR="0071501E">
        <w:tab/>
        <w:t>___◦</w:t>
      </w:r>
    </w:p>
    <w:p w:rsidR="002D2457" w:rsidRDefault="002D2457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D69F7">
        <w:t>Ext</w:t>
      </w:r>
      <w:r w:rsidR="000F3E15">
        <w:t>ension</w:t>
      </w:r>
      <w:r w:rsidR="000F3E15">
        <w:tab/>
      </w:r>
      <w:r w:rsidR="0071501E">
        <w:tab/>
        <w:t>___◦</w:t>
      </w:r>
      <w:r w:rsidR="0071501E">
        <w:tab/>
        <w:t>___◦</w:t>
      </w:r>
    </w:p>
    <w:p w:rsidR="0071501E" w:rsidRDefault="0071501E" w:rsidP="00715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766F2" w:rsidRDefault="00796106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Fötter</w:t>
      </w:r>
      <w:r w:rsidR="00EA0C50">
        <w:t>:</w:t>
      </w:r>
      <w:r>
        <w:t xml:space="preserve"> </w:t>
      </w:r>
      <w:r>
        <w:tab/>
      </w:r>
    </w:p>
    <w:p w:rsidR="000305FC" w:rsidRDefault="00796106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Dorsalflexion </w:t>
      </w:r>
      <w:r w:rsidR="0071501E">
        <w:tab/>
        <w:t>___◦</w:t>
      </w:r>
      <w:r w:rsidR="0071501E">
        <w:tab/>
        <w:t>___◦</w:t>
      </w:r>
    </w:p>
    <w:p w:rsidR="00C766F2" w:rsidRPr="00346390" w:rsidRDefault="00C766F2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D3CA2" w:rsidRDefault="00ED3CA2" w:rsidP="00ED3C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30D15" w:rsidRDefault="00B30D15" w:rsidP="00E41B19"/>
    <w:p w:rsidR="00B30D15" w:rsidRDefault="00707885" w:rsidP="002B1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07885">
        <w:rPr>
          <w:b/>
        </w:rPr>
        <w:t>Fortsatt planering:</w:t>
      </w: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25701" w:rsidRDefault="00225701" w:rsidP="00225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Patientens mål:</w:t>
      </w:r>
      <w:bookmarkStart w:id="20" w:name="Text101"/>
      <w:r w:rsidR="00D47AF9">
        <w:fldChar w:fldCharType="begin">
          <w:ffData>
            <w:name w:val="Text101"/>
            <w:enabled/>
            <w:calcOnExit w:val="0"/>
            <w:textInput/>
          </w:ffData>
        </w:fldChar>
      </w:r>
      <w:r>
        <w:instrText xml:space="preserve"> FORMTEXT </w:instrText>
      </w:r>
      <w:r w:rsidR="00D47AF9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D47AF9">
        <w:fldChar w:fldCharType="end"/>
      </w:r>
      <w:bookmarkEnd w:id="20"/>
    </w:p>
    <w:p w:rsidR="00707885" w:rsidRDefault="00707885" w:rsidP="002B1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C75B23" w:rsidRDefault="00C75B23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 vilken situation ska det nya sittandet användas? </w:t>
      </w:r>
    </w:p>
    <w:bookmarkStart w:id="21" w:name="Kryss36"/>
    <w:p w:rsidR="00C75B23" w:rsidRDefault="00D47AF9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Kryss36"/>
            <w:enabled/>
            <w:calcOnExit w:val="0"/>
            <w:checkBox>
              <w:sizeAuto/>
              <w:default w:val="0"/>
            </w:checkBox>
          </w:ffData>
        </w:fldChar>
      </w:r>
      <w:r w:rsidR="00C75B23">
        <w:instrText xml:space="preserve"> FORMCHECKBOX </w:instrText>
      </w:r>
      <w:r w:rsidR="00251D52">
        <w:fldChar w:fldCharType="separate"/>
      </w:r>
      <w:r>
        <w:fldChar w:fldCharType="end"/>
      </w:r>
      <w:bookmarkEnd w:id="21"/>
      <w:r w:rsidR="00C75B23">
        <w:t xml:space="preserve"> Aktivt </w:t>
      </w:r>
      <w:r w:rsidR="00C75B23">
        <w:tab/>
      </w:r>
      <w:bookmarkStart w:id="22" w:name="Kryss35"/>
      <w:r w:rsidR="00C75B23">
        <w:tab/>
      </w:r>
      <w:r>
        <w:fldChar w:fldCharType="begin">
          <w:ffData>
            <w:name w:val="Kryss35"/>
            <w:enabled/>
            <w:calcOnExit w:val="0"/>
            <w:checkBox>
              <w:sizeAuto/>
              <w:default w:val="0"/>
            </w:checkBox>
          </w:ffData>
        </w:fldChar>
      </w:r>
      <w:r w:rsidR="00C75B23">
        <w:instrText xml:space="preserve"> FORMCHECKBOX </w:instrText>
      </w:r>
      <w:r w:rsidR="00251D52">
        <w:fldChar w:fldCharType="separate"/>
      </w:r>
      <w:r>
        <w:fldChar w:fldCharType="end"/>
      </w:r>
      <w:bookmarkEnd w:id="22"/>
      <w:r w:rsidR="00C75B23">
        <w:t xml:space="preserve"> Vilosittande </w:t>
      </w:r>
    </w:p>
    <w:bookmarkStart w:id="23" w:name="Kryss34"/>
    <w:p w:rsidR="00C75B23" w:rsidRDefault="00D47AF9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fldChar w:fldCharType="begin">
          <w:ffData>
            <w:name w:val="Kryss34"/>
            <w:enabled/>
            <w:calcOnExit w:val="0"/>
            <w:checkBox>
              <w:sizeAuto/>
              <w:default w:val="0"/>
            </w:checkBox>
          </w:ffData>
        </w:fldChar>
      </w:r>
      <w:r w:rsidR="00C75B23">
        <w:instrText xml:space="preserve"> FORMCHECKBOX </w:instrText>
      </w:r>
      <w:r w:rsidR="00251D52">
        <w:fldChar w:fldCharType="separate"/>
      </w:r>
      <w:r>
        <w:fldChar w:fldCharType="end"/>
      </w:r>
      <w:bookmarkEnd w:id="23"/>
      <w:r w:rsidR="00C75B23">
        <w:t xml:space="preserve"> Ute</w:t>
      </w:r>
      <w:r w:rsidR="00C75B23">
        <w:tab/>
      </w:r>
      <w:bookmarkStart w:id="24" w:name="Kryss33"/>
      <w:r w:rsidR="00C75B23">
        <w:tab/>
      </w:r>
      <w:r>
        <w:fldChar w:fldCharType="begin">
          <w:ffData>
            <w:name w:val="Kryss33"/>
            <w:enabled/>
            <w:calcOnExit w:val="0"/>
            <w:checkBox>
              <w:sizeAuto/>
              <w:default w:val="0"/>
            </w:checkBox>
          </w:ffData>
        </w:fldChar>
      </w:r>
      <w:r w:rsidR="00C75B23">
        <w:instrText xml:space="preserve"> FORMCHECKBOX </w:instrText>
      </w:r>
      <w:r w:rsidR="00251D52">
        <w:fldChar w:fldCharType="separate"/>
      </w:r>
      <w:r>
        <w:fldChar w:fldCharType="end"/>
      </w:r>
      <w:bookmarkEnd w:id="24"/>
      <w:r w:rsidR="00C75B23">
        <w:t xml:space="preserve"> Inne</w:t>
      </w:r>
    </w:p>
    <w:p w:rsidR="00C75B23" w:rsidRDefault="00C75B23" w:rsidP="00C75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75B23" w:rsidRPr="00707885" w:rsidRDefault="00C75B23" w:rsidP="002B1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926D53" w:rsidRDefault="005B0C69" w:rsidP="002B1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Planering:</w:t>
      </w:r>
      <w:bookmarkStart w:id="25" w:name="Text103"/>
      <w:r w:rsidR="00856CAB">
        <w:t xml:space="preserve"> (bl.a.</w:t>
      </w:r>
      <w:r w:rsidR="00926D53">
        <w:t xml:space="preserve"> modell på stol, information (skriftligt/muntligt) kring</w:t>
      </w:r>
      <w:r w:rsidR="00856CAB">
        <w:t xml:space="preserve"> handhavande av nya hjälpmedlet</w:t>
      </w:r>
      <w:r w:rsidR="00926D53">
        <w:t>, foto</w:t>
      </w:r>
      <w:r w:rsidR="00856CAB">
        <w:t>)</w:t>
      </w:r>
      <w:bookmarkEnd w:id="25"/>
    </w:p>
    <w:p w:rsidR="00225701" w:rsidRDefault="00225701" w:rsidP="002B1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25701" w:rsidRDefault="00225701" w:rsidP="002B1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25701" w:rsidRDefault="00225701" w:rsidP="002B1C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225701" w:rsidSect="00225701">
      <w:headerReference w:type="even" r:id="rId10"/>
      <w:headerReference w:type="default" r:id="rId11"/>
      <w:footerReference w:type="default" r:id="rId12"/>
      <w:pgSz w:w="11906" w:h="16838"/>
      <w:pgMar w:top="1276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2C8" w:rsidRDefault="00D922C8">
      <w:r>
        <w:separator/>
      </w:r>
    </w:p>
  </w:endnote>
  <w:endnote w:type="continuationSeparator" w:id="0">
    <w:p w:rsidR="00D922C8" w:rsidRDefault="00D92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456" w:rsidRDefault="00251D52">
    <w:pPr>
      <w:pStyle w:val="Sidfo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E54456" w:rsidRDefault="00E544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2C8" w:rsidRDefault="00D922C8">
      <w:r>
        <w:separator/>
      </w:r>
    </w:p>
  </w:footnote>
  <w:footnote w:type="continuationSeparator" w:id="0">
    <w:p w:rsidR="00D922C8" w:rsidRDefault="00D92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456" w:rsidRDefault="00D47AF9" w:rsidP="00ED24AA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E54456"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E54456" w:rsidRDefault="00E54456" w:rsidP="00A50882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19C" w:rsidRDefault="00251D52">
    <w:pPr>
      <w:pStyle w:val="Sidhuvud"/>
    </w:pPr>
    <w:r>
      <w:rPr>
        <w:noProof/>
      </w:rPr>
      <w:drawing>
        <wp:inline distT="0" distB="0" distL="0" distR="0">
          <wp:extent cx="1931035" cy="757555"/>
          <wp:effectExtent l="0" t="0" r="0" b="0"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1035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4456" w:rsidRDefault="00E54456" w:rsidP="00C41DD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51E7"/>
    <w:multiLevelType w:val="hybridMultilevel"/>
    <w:tmpl w:val="5B204904"/>
    <w:lvl w:ilvl="0" w:tplc="4720E9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7450"/>
    <w:multiLevelType w:val="hybridMultilevel"/>
    <w:tmpl w:val="38E40356"/>
    <w:lvl w:ilvl="0" w:tplc="8B8C16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8XS1ujyG+UWAOmRCsyU0T9/C/x0=" w:salt="jdk4PWcrx+fyM4jv3DnY+w=="/>
  <w:defaultTabStop w:val="1304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457"/>
    <w:rsid w:val="0000366E"/>
    <w:rsid w:val="000305FC"/>
    <w:rsid w:val="00034124"/>
    <w:rsid w:val="00040326"/>
    <w:rsid w:val="00052312"/>
    <w:rsid w:val="00071EB0"/>
    <w:rsid w:val="00075431"/>
    <w:rsid w:val="00080D93"/>
    <w:rsid w:val="00082513"/>
    <w:rsid w:val="000B6BC8"/>
    <w:rsid w:val="000D4070"/>
    <w:rsid w:val="000F3E15"/>
    <w:rsid w:val="000F55B3"/>
    <w:rsid w:val="001220F0"/>
    <w:rsid w:val="001509F1"/>
    <w:rsid w:val="00155E16"/>
    <w:rsid w:val="00157B86"/>
    <w:rsid w:val="00170BCE"/>
    <w:rsid w:val="0017685A"/>
    <w:rsid w:val="001A1556"/>
    <w:rsid w:val="001A632C"/>
    <w:rsid w:val="001B071D"/>
    <w:rsid w:val="001C4BBC"/>
    <w:rsid w:val="001D0D09"/>
    <w:rsid w:val="001F5B47"/>
    <w:rsid w:val="001F5EC8"/>
    <w:rsid w:val="002072CA"/>
    <w:rsid w:val="00211CB6"/>
    <w:rsid w:val="0021297F"/>
    <w:rsid w:val="00216A3D"/>
    <w:rsid w:val="00221BA6"/>
    <w:rsid w:val="00225701"/>
    <w:rsid w:val="00251D52"/>
    <w:rsid w:val="002842F4"/>
    <w:rsid w:val="002B09E5"/>
    <w:rsid w:val="002B1CA0"/>
    <w:rsid w:val="002B4965"/>
    <w:rsid w:val="002D005C"/>
    <w:rsid w:val="002D11FD"/>
    <w:rsid w:val="002D2457"/>
    <w:rsid w:val="00331817"/>
    <w:rsid w:val="003346CC"/>
    <w:rsid w:val="00343309"/>
    <w:rsid w:val="00346390"/>
    <w:rsid w:val="0034688F"/>
    <w:rsid w:val="00362493"/>
    <w:rsid w:val="003665DA"/>
    <w:rsid w:val="00380E6B"/>
    <w:rsid w:val="003A3D70"/>
    <w:rsid w:val="003B2A0F"/>
    <w:rsid w:val="003D15AB"/>
    <w:rsid w:val="003D49CD"/>
    <w:rsid w:val="00410976"/>
    <w:rsid w:val="00416E05"/>
    <w:rsid w:val="00424E03"/>
    <w:rsid w:val="00447E94"/>
    <w:rsid w:val="00460C14"/>
    <w:rsid w:val="00462457"/>
    <w:rsid w:val="00476DF7"/>
    <w:rsid w:val="004968CD"/>
    <w:rsid w:val="004A5074"/>
    <w:rsid w:val="004C0071"/>
    <w:rsid w:val="004E533E"/>
    <w:rsid w:val="004F059A"/>
    <w:rsid w:val="004F6BC9"/>
    <w:rsid w:val="00543968"/>
    <w:rsid w:val="00556EC1"/>
    <w:rsid w:val="00557CC4"/>
    <w:rsid w:val="00566D47"/>
    <w:rsid w:val="005706FE"/>
    <w:rsid w:val="00596E3D"/>
    <w:rsid w:val="005976D6"/>
    <w:rsid w:val="005A43A1"/>
    <w:rsid w:val="005B0C69"/>
    <w:rsid w:val="005B6569"/>
    <w:rsid w:val="005D69F7"/>
    <w:rsid w:val="00605E28"/>
    <w:rsid w:val="0061546E"/>
    <w:rsid w:val="00634052"/>
    <w:rsid w:val="00644FB4"/>
    <w:rsid w:val="006643C0"/>
    <w:rsid w:val="0066467F"/>
    <w:rsid w:val="006B2BA2"/>
    <w:rsid w:val="00701B32"/>
    <w:rsid w:val="00703269"/>
    <w:rsid w:val="00707885"/>
    <w:rsid w:val="00714D43"/>
    <w:rsid w:val="0071501E"/>
    <w:rsid w:val="00771E00"/>
    <w:rsid w:val="00773FEB"/>
    <w:rsid w:val="00774CC2"/>
    <w:rsid w:val="00796106"/>
    <w:rsid w:val="007A26DC"/>
    <w:rsid w:val="007A26F1"/>
    <w:rsid w:val="007B229F"/>
    <w:rsid w:val="007B290B"/>
    <w:rsid w:val="007D619F"/>
    <w:rsid w:val="007E0D72"/>
    <w:rsid w:val="00820E00"/>
    <w:rsid w:val="0082145A"/>
    <w:rsid w:val="00856CAB"/>
    <w:rsid w:val="008C1A4B"/>
    <w:rsid w:val="008C5B0A"/>
    <w:rsid w:val="0090592A"/>
    <w:rsid w:val="00922EFD"/>
    <w:rsid w:val="00926D53"/>
    <w:rsid w:val="00932AA1"/>
    <w:rsid w:val="00933CAA"/>
    <w:rsid w:val="00936E4F"/>
    <w:rsid w:val="00942BFD"/>
    <w:rsid w:val="009464FC"/>
    <w:rsid w:val="00950595"/>
    <w:rsid w:val="009708B5"/>
    <w:rsid w:val="00980FFE"/>
    <w:rsid w:val="0099019C"/>
    <w:rsid w:val="009A0ED2"/>
    <w:rsid w:val="009A6765"/>
    <w:rsid w:val="009E021B"/>
    <w:rsid w:val="00A019A2"/>
    <w:rsid w:val="00A320B7"/>
    <w:rsid w:val="00A34C1F"/>
    <w:rsid w:val="00A35E60"/>
    <w:rsid w:val="00A50882"/>
    <w:rsid w:val="00A94EB1"/>
    <w:rsid w:val="00AC6192"/>
    <w:rsid w:val="00B13CC6"/>
    <w:rsid w:val="00B15028"/>
    <w:rsid w:val="00B26E39"/>
    <w:rsid w:val="00B30D15"/>
    <w:rsid w:val="00B31733"/>
    <w:rsid w:val="00B44FC3"/>
    <w:rsid w:val="00B70940"/>
    <w:rsid w:val="00BD74A3"/>
    <w:rsid w:val="00BE30C7"/>
    <w:rsid w:val="00C25432"/>
    <w:rsid w:val="00C328E0"/>
    <w:rsid w:val="00C35B31"/>
    <w:rsid w:val="00C41DD3"/>
    <w:rsid w:val="00C459DC"/>
    <w:rsid w:val="00C66958"/>
    <w:rsid w:val="00C7304E"/>
    <w:rsid w:val="00C75B23"/>
    <w:rsid w:val="00C766F2"/>
    <w:rsid w:val="00CD0517"/>
    <w:rsid w:val="00CD0E0B"/>
    <w:rsid w:val="00CD176A"/>
    <w:rsid w:val="00CF2D33"/>
    <w:rsid w:val="00D176FB"/>
    <w:rsid w:val="00D40FE9"/>
    <w:rsid w:val="00D47AF9"/>
    <w:rsid w:val="00D53F0E"/>
    <w:rsid w:val="00D5663F"/>
    <w:rsid w:val="00D74EBB"/>
    <w:rsid w:val="00D922C8"/>
    <w:rsid w:val="00DA2C1D"/>
    <w:rsid w:val="00DB296E"/>
    <w:rsid w:val="00DC377A"/>
    <w:rsid w:val="00DC38DC"/>
    <w:rsid w:val="00DD528F"/>
    <w:rsid w:val="00E401CB"/>
    <w:rsid w:val="00E41B19"/>
    <w:rsid w:val="00E54456"/>
    <w:rsid w:val="00E740DB"/>
    <w:rsid w:val="00EA0C50"/>
    <w:rsid w:val="00EC3C2D"/>
    <w:rsid w:val="00ED24AA"/>
    <w:rsid w:val="00ED3CA2"/>
    <w:rsid w:val="00EE0C17"/>
    <w:rsid w:val="00EF3600"/>
    <w:rsid w:val="00F05A2F"/>
    <w:rsid w:val="00F05FD8"/>
    <w:rsid w:val="00F102F0"/>
    <w:rsid w:val="00F16C39"/>
    <w:rsid w:val="00F17252"/>
    <w:rsid w:val="00F238F8"/>
    <w:rsid w:val="00F303A2"/>
    <w:rsid w:val="00F31FBE"/>
    <w:rsid w:val="00F36431"/>
    <w:rsid w:val="00F46293"/>
    <w:rsid w:val="00F81CC0"/>
    <w:rsid w:val="00F85A82"/>
    <w:rsid w:val="00F91185"/>
    <w:rsid w:val="00FD1996"/>
    <w:rsid w:val="00FD1E03"/>
    <w:rsid w:val="00FF2E7E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  <w15:docId w15:val="{D7E85E83-8CB1-4677-8234-7B28714E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90B"/>
    <w:rPr>
      <w:sz w:val="24"/>
      <w:szCs w:val="24"/>
    </w:rPr>
  </w:style>
  <w:style w:type="paragraph" w:styleId="Rubrik2">
    <w:name w:val="heading 2"/>
    <w:basedOn w:val="Normal"/>
    <w:next w:val="Normal"/>
    <w:link w:val="Rubrik2Char"/>
    <w:unhideWhenUsed/>
    <w:qFormat/>
    <w:rsid w:val="0071501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01B3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A50882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A50882"/>
  </w:style>
  <w:style w:type="paragraph" w:styleId="Sidfot">
    <w:name w:val="footer"/>
    <w:basedOn w:val="Normal"/>
    <w:link w:val="SidfotChar"/>
    <w:uiPriority w:val="99"/>
    <w:rsid w:val="00A5088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A01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2Char">
    <w:name w:val="Rubrik 2 Char"/>
    <w:basedOn w:val="Standardstycketeckensnitt"/>
    <w:link w:val="Rubrik2"/>
    <w:rsid w:val="0071501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96E3D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2D00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rehgdjn\LOCALS~1\Temp\Domino%20Web%20Access\Sittanalys%202012021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Sittanalys 20120210</Template>
  <TotalTime>1</TotalTime>
  <Pages>4</Pages>
  <Words>849</Words>
  <Characters>4504</Characters>
  <Application>Microsoft Office Word</Application>
  <DocSecurity>4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Sittanalys</vt:lpstr>
      <vt:lpstr>Sittanalys </vt:lpstr>
    </vt:vector>
  </TitlesOfParts>
  <Company>Danderyds Sjukhus AB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Sittanalys</dc:title>
  <dc:creator>rehgdjn</dc:creator>
  <cp:lastModifiedBy>snan06</cp:lastModifiedBy>
  <cp:revision>2</cp:revision>
  <cp:lastPrinted>2015-02-25T11:00:00Z</cp:lastPrinted>
  <dcterms:created xsi:type="dcterms:W3CDTF">2017-11-17T08:01:00Z</dcterms:created>
  <dcterms:modified xsi:type="dcterms:W3CDTF">2017-11-17T08:01:00Z</dcterms:modified>
</cp:coreProperties>
</file>