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11" w:rsidRDefault="00CA6C2D" w:rsidP="00DE1E11">
      <w:pPr>
        <w:pStyle w:val="Rubrik1"/>
      </w:pPr>
      <w:bookmarkStart w:id="0" w:name="_GoBack"/>
      <w:bookmarkEnd w:id="0"/>
      <w:r>
        <w:t xml:space="preserve">Anmälan om flytt till </w:t>
      </w:r>
      <w:r w:rsidR="00290258">
        <w:t>annan region/kommun</w:t>
      </w:r>
    </w:p>
    <w:p w:rsidR="00DE1E11" w:rsidRDefault="00CA6C2D" w:rsidP="00DE1E11">
      <w:r>
        <w:t>Hjälpmedelscentralen ansvarar för att hantera förfrågan om övertagande av hjälpmedel till den nya regionen</w:t>
      </w:r>
      <w:r w:rsidR="00290258">
        <w:t>/kommunen</w:t>
      </w:r>
      <w:r>
        <w:t>.</w:t>
      </w:r>
    </w:p>
    <w:p w:rsidR="00CA6C2D" w:rsidRDefault="00CA6C2D" w:rsidP="00DE1E11"/>
    <w:p w:rsidR="00CA6C2D" w:rsidRDefault="00CA6C2D" w:rsidP="00DE1E11">
      <w:r>
        <w:t>Förskrivare ansvarar för eventuell överrapportering av patient till behandlande verksamhet.</w:t>
      </w:r>
    </w:p>
    <w:p w:rsidR="00CA6C2D" w:rsidRDefault="00CA6C2D" w:rsidP="00DE1E11"/>
    <w:tbl>
      <w:tblPr>
        <w:tblStyle w:val="Tabellrutnt1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81"/>
        <w:gridCol w:w="4801"/>
      </w:tblGrid>
      <w:tr w:rsidR="00B47206" w:rsidRPr="00B47206" w:rsidTr="000B6736">
        <w:tc>
          <w:tcPr>
            <w:tcW w:w="4981" w:type="dxa"/>
          </w:tcPr>
          <w:tbl>
            <w:tblPr>
              <w:tblStyle w:val="Frgadlista-dekorfrg11"/>
              <w:tblW w:w="0" w:type="auto"/>
              <w:tblBorders>
                <w:top w:val="single" w:sz="24" w:space="0" w:color="FFFFFF"/>
                <w:left w:val="single" w:sz="24" w:space="0" w:color="FFFFFF"/>
                <w:bottom w:val="single" w:sz="24" w:space="0" w:color="FFFFFF"/>
                <w:right w:val="single" w:sz="24" w:space="0" w:color="FFFFFF"/>
                <w:insideH w:val="single" w:sz="24" w:space="0" w:color="FFFFFF"/>
                <w:insideV w:val="single" w:sz="24" w:space="0" w:color="FFFFFF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566"/>
            </w:tblGrid>
            <w:tr w:rsidR="00B47206" w:rsidRPr="00B47206" w:rsidTr="00B472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tcBorders>
                    <w:bottom w:val="none" w:sz="0" w:space="0" w:color="auto"/>
                  </w:tcBorders>
                  <w:shd w:val="clear" w:color="auto" w:fill="595959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4"/>
                      <w:szCs w:val="20"/>
                    </w:rPr>
                  </w:pPr>
                  <w:r>
                    <w:rPr>
                      <w:rFonts w:eastAsia="Arial" w:cs="Tahoma"/>
                      <w:sz w:val="20"/>
                      <w:szCs w:val="20"/>
                    </w:rPr>
                    <w:t>Personuppgifter</w:t>
                  </w:r>
                </w:p>
              </w:tc>
            </w:tr>
            <w:tr w:rsidR="00B47206" w:rsidRPr="00B47206" w:rsidTr="00B47206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0"/>
                      <w:szCs w:val="20"/>
                    </w:rPr>
                  </w:pPr>
                  <w:r>
                    <w:rPr>
                      <w:rFonts w:eastAsia="Arial" w:cs="Tahoma"/>
                      <w:sz w:val="20"/>
                      <w:szCs w:val="20"/>
                    </w:rPr>
                    <w:t>Namn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t xml:space="preserve">: 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instrText xml:space="preserve"> FORMTEXT </w:instrTex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separate"/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7206" w:rsidRPr="00B47206" w:rsidTr="00B47206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0"/>
                      <w:szCs w:val="20"/>
                    </w:rPr>
                  </w:pPr>
                  <w:r>
                    <w:rPr>
                      <w:rFonts w:eastAsia="Arial" w:cs="Tahoma"/>
                      <w:sz w:val="20"/>
                      <w:szCs w:val="20"/>
                    </w:rPr>
                    <w:t>Personnummer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t xml:space="preserve">: 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instrText xml:space="preserve"> FORMTEXT </w:instrTex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separate"/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7206" w:rsidRPr="00B47206" w:rsidTr="00B47206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0"/>
                      <w:szCs w:val="20"/>
                    </w:rPr>
                  </w:pPr>
                  <w:r>
                    <w:rPr>
                      <w:rFonts w:eastAsia="Arial" w:cs="Tahoma"/>
                      <w:sz w:val="20"/>
                      <w:szCs w:val="20"/>
                    </w:rPr>
                    <w:t>Ny a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t xml:space="preserve">dress: 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instrText xml:space="preserve"> FORMTEXT </w:instrTex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separate"/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7206" w:rsidRPr="00B47206" w:rsidTr="00B47206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0"/>
                      <w:szCs w:val="20"/>
                    </w:rPr>
                  </w:pPr>
                  <w:r w:rsidRPr="00B47206">
                    <w:rPr>
                      <w:rFonts w:eastAsia="Arial" w:cs="Tahoma"/>
                      <w:sz w:val="20"/>
                      <w:szCs w:val="20"/>
                    </w:rPr>
                    <w:t xml:space="preserve">Postnr/ort: 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instrText xml:space="preserve"> FORMTEXT </w:instrTex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separate"/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7206" w:rsidRPr="00B47206" w:rsidTr="00B47206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0"/>
                      <w:szCs w:val="20"/>
                    </w:rPr>
                  </w:pPr>
                  <w:r w:rsidRPr="00B47206">
                    <w:rPr>
                      <w:rFonts w:eastAsia="Arial" w:cs="Tahoma"/>
                      <w:sz w:val="20"/>
                      <w:szCs w:val="20"/>
                    </w:rPr>
                    <w:t xml:space="preserve">Telefon: 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instrText xml:space="preserve"> FORMTEXT </w:instrTex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separate"/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B47206" w:rsidRPr="00B47206" w:rsidRDefault="00B47206" w:rsidP="00B47206">
            <w:pPr>
              <w:rPr>
                <w:rFonts w:eastAsia="Arial" w:cs="Tahoma"/>
                <w:sz w:val="18"/>
              </w:rPr>
            </w:pPr>
          </w:p>
        </w:tc>
        <w:tc>
          <w:tcPr>
            <w:tcW w:w="4801" w:type="dxa"/>
          </w:tcPr>
          <w:tbl>
            <w:tblPr>
              <w:tblStyle w:val="Frgadlista-dekorfrg11"/>
              <w:tblW w:w="4712" w:type="dxa"/>
              <w:jc w:val="right"/>
              <w:tblBorders>
                <w:top w:val="single" w:sz="24" w:space="0" w:color="FFFFFF"/>
                <w:left w:val="single" w:sz="24" w:space="0" w:color="FFFFFF"/>
                <w:bottom w:val="single" w:sz="24" w:space="0" w:color="FFFFFF"/>
                <w:right w:val="single" w:sz="24" w:space="0" w:color="FFFFFF"/>
                <w:insideH w:val="single" w:sz="24" w:space="0" w:color="FFFFFF"/>
                <w:insideV w:val="single" w:sz="24" w:space="0" w:color="FFFFFF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712"/>
            </w:tblGrid>
            <w:tr w:rsidR="00B47206" w:rsidRPr="00B47206" w:rsidTr="00B472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tcBorders>
                    <w:bottom w:val="none" w:sz="0" w:space="0" w:color="auto"/>
                  </w:tcBorders>
                  <w:shd w:val="clear" w:color="auto" w:fill="595959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4"/>
                      <w:szCs w:val="20"/>
                    </w:rPr>
                  </w:pPr>
                  <w:r>
                    <w:rPr>
                      <w:rFonts w:eastAsia="Arial" w:cs="Tahoma"/>
                      <w:sz w:val="20"/>
                      <w:szCs w:val="20"/>
                    </w:rPr>
                    <w:t>Uppgifter om flytt</w:t>
                  </w:r>
                </w:p>
              </w:tc>
            </w:tr>
            <w:tr w:rsidR="00B47206" w:rsidRPr="00B47206" w:rsidTr="00B47206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0"/>
                      <w:szCs w:val="20"/>
                    </w:rPr>
                  </w:pPr>
                  <w:r>
                    <w:rPr>
                      <w:rFonts w:eastAsia="Arial" w:cs="Tahoma"/>
                      <w:sz w:val="20"/>
                      <w:szCs w:val="20"/>
                    </w:rPr>
                    <w:t>Beräknat flyttdatum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t xml:space="preserve">: 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instrText xml:space="preserve"> FORMTEXT </w:instrTex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separate"/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end"/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instrText xml:space="preserve"> FORMTEXT </w:instrText>
                  </w:r>
                  <w:r w:rsidR="0087103E">
                    <w:rPr>
                      <w:rFonts w:eastAsia="Arial" w:cs="Tahoma"/>
                      <w:sz w:val="20"/>
                      <w:szCs w:val="20"/>
                    </w:rPr>
                  </w:r>
                  <w:r w:rsidR="0087103E">
                    <w:rPr>
                      <w:rFonts w:eastAsia="Arial" w:cs="Tahoma"/>
                      <w:sz w:val="20"/>
                      <w:szCs w:val="20"/>
                    </w:rPr>
                    <w:fldChar w:fldCharType="separate"/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7206" w:rsidRPr="00B47206" w:rsidTr="00B47206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0"/>
                      <w:szCs w:val="20"/>
                    </w:rPr>
                  </w:pPr>
                  <w:r>
                    <w:rPr>
                      <w:rFonts w:eastAsia="Arial" w:cs="Tahoma"/>
                      <w:sz w:val="20"/>
                      <w:szCs w:val="20"/>
                    </w:rPr>
                    <w:t>Kontakt tagen med ny förskrivare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B47206" w:rsidRPr="00B47206" w:rsidTr="00B47206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0"/>
                      <w:szCs w:val="20"/>
                    </w:rPr>
                  </w:pPr>
                  <w:r>
                    <w:rPr>
                      <w:rFonts w:cs="Tahoma"/>
                      <w:sz w:val="20"/>
                    </w:rPr>
                    <w:t>Ja</w:t>
                  </w:r>
                  <w:r w:rsidRPr="002E4757">
                    <w:rPr>
                      <w:rFonts w:cs="Tahoma"/>
                      <w:sz w:val="20"/>
                    </w:rPr>
                    <w:t xml:space="preserve"> </w:t>
                  </w:r>
                  <w:bookmarkStart w:id="1" w:name="Kryss8"/>
                  <w:r w:rsidRPr="002E4757">
                    <w:rPr>
                      <w:rFonts w:cs="Tahoma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E4757">
                    <w:rPr>
                      <w:rFonts w:cs="Tahoma"/>
                      <w:sz w:val="20"/>
                    </w:rPr>
                    <w:instrText xml:space="preserve"> FORMCHECKBOX </w:instrText>
                  </w:r>
                  <w:r w:rsidR="0087103E">
                    <w:rPr>
                      <w:rFonts w:cs="Tahoma"/>
                      <w:sz w:val="20"/>
                    </w:rPr>
                  </w:r>
                  <w:r w:rsidR="0087103E">
                    <w:rPr>
                      <w:rFonts w:cs="Tahoma"/>
                      <w:sz w:val="20"/>
                    </w:rPr>
                    <w:fldChar w:fldCharType="separate"/>
                  </w:r>
                  <w:r w:rsidRPr="002E4757">
                    <w:rPr>
                      <w:rFonts w:cs="Tahoma"/>
                      <w:sz w:val="20"/>
                    </w:rPr>
                    <w:fldChar w:fldCharType="end"/>
                  </w:r>
                  <w:bookmarkEnd w:id="1"/>
                  <w:r>
                    <w:rPr>
                      <w:rFonts w:cs="Tahoma"/>
                      <w:sz w:val="20"/>
                    </w:rPr>
                    <w:tab/>
                    <w:t>Nej</w:t>
                  </w:r>
                  <w:r w:rsidRPr="002E4757">
                    <w:rPr>
                      <w:rFonts w:cs="Tahoma"/>
                      <w:sz w:val="20"/>
                    </w:rPr>
                    <w:t xml:space="preserve"> </w:t>
                  </w:r>
                  <w:r w:rsidRPr="002E4757">
                    <w:rPr>
                      <w:rFonts w:cs="Tahoma"/>
                      <w:sz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E4757">
                    <w:rPr>
                      <w:rFonts w:cs="Tahoma"/>
                      <w:sz w:val="20"/>
                    </w:rPr>
                    <w:instrText xml:space="preserve"> FORMCHECKBOX </w:instrText>
                  </w:r>
                  <w:r w:rsidR="0087103E">
                    <w:rPr>
                      <w:rFonts w:cs="Tahoma"/>
                      <w:sz w:val="20"/>
                    </w:rPr>
                  </w:r>
                  <w:r w:rsidR="0087103E">
                    <w:rPr>
                      <w:rFonts w:cs="Tahoma"/>
                      <w:sz w:val="20"/>
                    </w:rPr>
                    <w:fldChar w:fldCharType="separate"/>
                  </w:r>
                  <w:r w:rsidRPr="002E4757">
                    <w:rPr>
                      <w:rFonts w:cs="Tahoma"/>
                      <w:sz w:val="20"/>
                    </w:rPr>
                    <w:fldChar w:fldCharType="end"/>
                  </w:r>
                </w:p>
              </w:tc>
            </w:tr>
            <w:tr w:rsidR="00B47206" w:rsidRPr="00B47206" w:rsidTr="00B47206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B47206" w:rsidRPr="00B47206" w:rsidRDefault="00B47206" w:rsidP="00B47206">
                  <w:pPr>
                    <w:rPr>
                      <w:rFonts w:eastAsia="Arial" w:cs="Tahoma"/>
                      <w:sz w:val="20"/>
                      <w:szCs w:val="20"/>
                    </w:rPr>
                  </w:pPr>
                  <w:r>
                    <w:rPr>
                      <w:rFonts w:eastAsia="Arial" w:cs="Tahoma"/>
                      <w:sz w:val="20"/>
                      <w:szCs w:val="20"/>
                    </w:rPr>
                    <w:t>Ny förskrivare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t xml:space="preserve">: 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instrText xml:space="preserve"> FORMTEXT </w:instrTex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separate"/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noProof/>
                      <w:sz w:val="20"/>
                      <w:szCs w:val="20"/>
                    </w:rPr>
                    <w:t> </w:t>
                  </w:r>
                  <w:r w:rsidRPr="00B47206">
                    <w:rPr>
                      <w:rFonts w:eastAsia="Arial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7206" w:rsidRPr="00B47206" w:rsidTr="00B47206">
              <w:trPr>
                <w:trHeight w:val="326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</w:tcPr>
                <w:p w:rsidR="00B47206" w:rsidRPr="00B47206" w:rsidRDefault="00B47206" w:rsidP="00B47206">
                  <w:pPr>
                    <w:spacing w:before="40"/>
                    <w:rPr>
                      <w:rFonts w:eastAsia="Arial" w:cs="Tahoma"/>
                      <w:sz w:val="20"/>
                      <w:szCs w:val="20"/>
                    </w:rPr>
                  </w:pPr>
                </w:p>
              </w:tc>
            </w:tr>
          </w:tbl>
          <w:p w:rsidR="00B47206" w:rsidRPr="00B47206" w:rsidRDefault="00B47206" w:rsidP="00B47206">
            <w:pPr>
              <w:rPr>
                <w:rFonts w:eastAsia="Arial" w:cs="Tahoma"/>
                <w:sz w:val="18"/>
              </w:rPr>
            </w:pPr>
          </w:p>
        </w:tc>
      </w:tr>
    </w:tbl>
    <w:p w:rsidR="00CA6C2D" w:rsidRDefault="00CA6C2D" w:rsidP="00DE1E11"/>
    <w:p w:rsidR="00290258" w:rsidRDefault="00290258" w:rsidP="00DE1E11"/>
    <w:p w:rsidR="00B47206" w:rsidRDefault="00B47206" w:rsidP="00DE1E11">
      <w:r>
        <w:t>Hjälpmedel som är aktuella att ta med vid flytt</w:t>
      </w:r>
    </w:p>
    <w:tbl>
      <w:tblPr>
        <w:tblStyle w:val="Frgadlista-dekorfrg12"/>
        <w:tblW w:w="946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1241"/>
        <w:gridCol w:w="6238"/>
        <w:gridCol w:w="1985"/>
      </w:tblGrid>
      <w:tr w:rsidR="00B47206" w:rsidRPr="00B47206" w:rsidTr="00290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595959"/>
            <w:vAlign w:val="center"/>
          </w:tcPr>
          <w:p w:rsidR="00B47206" w:rsidRPr="00B47206" w:rsidRDefault="00290258" w:rsidP="00B47206">
            <w:pPr>
              <w:ind w:right="-397"/>
              <w:rPr>
                <w:rFonts w:eastAsia="Arial" w:cs="Tahoma"/>
                <w:sz w:val="20"/>
                <w:szCs w:val="20"/>
              </w:rPr>
            </w:pPr>
            <w:r>
              <w:rPr>
                <w:rFonts w:eastAsia="Arial" w:cs="Tahoma"/>
                <w:sz w:val="20"/>
                <w:szCs w:val="20"/>
              </w:rPr>
              <w:t>Individ</w:t>
            </w:r>
            <w:r w:rsidR="00B47206" w:rsidRPr="00B47206">
              <w:rPr>
                <w:rFonts w:eastAsia="Arial" w:cs="Tahoma"/>
                <w:sz w:val="20"/>
                <w:szCs w:val="20"/>
              </w:rPr>
              <w:t>nr</w:t>
            </w:r>
          </w:p>
        </w:tc>
        <w:tc>
          <w:tcPr>
            <w:tcW w:w="6238" w:type="dxa"/>
            <w:shd w:val="clear" w:color="auto" w:fill="595959"/>
            <w:vAlign w:val="center"/>
          </w:tcPr>
          <w:p w:rsidR="00B47206" w:rsidRPr="00B47206" w:rsidRDefault="00290258" w:rsidP="00B47206">
            <w:pPr>
              <w:ind w:right="-3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>
              <w:rPr>
                <w:rFonts w:eastAsia="Arial" w:cs="Tahoma"/>
                <w:sz w:val="20"/>
                <w:szCs w:val="20"/>
              </w:rPr>
              <w:t>Hjälpmedel</w:t>
            </w:r>
          </w:p>
        </w:tc>
        <w:tc>
          <w:tcPr>
            <w:tcW w:w="1985" w:type="dxa"/>
            <w:shd w:val="clear" w:color="auto" w:fill="595959"/>
            <w:vAlign w:val="center"/>
          </w:tcPr>
          <w:p w:rsidR="00B47206" w:rsidRPr="00B47206" w:rsidRDefault="00B47206" w:rsidP="00290258">
            <w:pPr>
              <w:ind w:right="-3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t>A</w:t>
            </w:r>
            <w:r w:rsidR="00290258">
              <w:rPr>
                <w:rFonts w:eastAsia="Arial" w:cs="Tahoma"/>
                <w:sz w:val="20"/>
                <w:szCs w:val="20"/>
              </w:rPr>
              <w:t>rtikelnummer</w:t>
            </w:r>
          </w:p>
        </w:tc>
      </w:tr>
      <w:tr w:rsidR="00B47206" w:rsidRPr="00B47206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="0087103E">
              <w:rPr>
                <w:rFonts w:eastAsia="Arial" w:cs="Tahoma"/>
                <w:sz w:val="20"/>
                <w:szCs w:val="20"/>
              </w:rPr>
            </w:r>
            <w:r w:rsidR="0087103E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6238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  <w:tr w:rsidR="00B47206" w:rsidRPr="00B47206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6238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  <w:tr w:rsidR="00B47206" w:rsidRPr="00B47206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6238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  <w:tr w:rsidR="00B47206" w:rsidRPr="00B47206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6238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  <w:tr w:rsidR="00B47206" w:rsidRPr="00B47206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6238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  <w:tr w:rsidR="00B47206" w:rsidRPr="00B47206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6238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shd w:val="clear" w:color="auto" w:fill="EFEFEF"/>
            <w:vAlign w:val="center"/>
          </w:tcPr>
          <w:p w:rsidR="00B47206" w:rsidRPr="00B47206" w:rsidRDefault="00B47206" w:rsidP="00B47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ahoma"/>
                <w:sz w:val="20"/>
                <w:szCs w:val="20"/>
              </w:rPr>
            </w:pPr>
            <w:r w:rsidRPr="00B47206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206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B47206">
              <w:rPr>
                <w:rFonts w:eastAsia="Arial" w:cs="Tahoma"/>
                <w:sz w:val="20"/>
                <w:szCs w:val="20"/>
              </w:rPr>
            </w:r>
            <w:r w:rsidRPr="00B47206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B47206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</w:tbl>
    <w:p w:rsidR="00B47206" w:rsidRDefault="00B47206" w:rsidP="00DE1E11"/>
    <w:p w:rsidR="00290258" w:rsidRDefault="00290258" w:rsidP="00DE1E11"/>
    <w:tbl>
      <w:tblPr>
        <w:tblStyle w:val="Frgadlista-dekorfrg13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4566"/>
      </w:tblGrid>
      <w:tr w:rsidR="00290258" w:rsidRPr="00290258" w:rsidTr="00290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6" w:type="dxa"/>
            <w:shd w:val="clear" w:color="auto" w:fill="595959"/>
            <w:vAlign w:val="center"/>
          </w:tcPr>
          <w:p w:rsidR="00290258" w:rsidRPr="00290258" w:rsidRDefault="00290258" w:rsidP="00290258">
            <w:pPr>
              <w:rPr>
                <w:rFonts w:eastAsia="Arial" w:cs="Tahoma"/>
                <w:sz w:val="24"/>
                <w:szCs w:val="20"/>
              </w:rPr>
            </w:pPr>
            <w:r>
              <w:rPr>
                <w:rFonts w:eastAsia="Arial" w:cs="Tahoma"/>
                <w:sz w:val="20"/>
                <w:szCs w:val="20"/>
              </w:rPr>
              <w:t>Uppgifterna lämnade av</w:t>
            </w:r>
          </w:p>
        </w:tc>
      </w:tr>
      <w:tr w:rsidR="00290258" w:rsidRPr="00290258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6" w:type="dxa"/>
            <w:shd w:val="clear" w:color="auto" w:fill="EFEFEF"/>
            <w:vAlign w:val="center"/>
          </w:tcPr>
          <w:p w:rsidR="00290258" w:rsidRPr="00290258" w:rsidRDefault="00290258" w:rsidP="00290258">
            <w:pPr>
              <w:rPr>
                <w:rFonts w:eastAsia="Arial" w:cs="Tahoma"/>
                <w:sz w:val="20"/>
                <w:szCs w:val="20"/>
              </w:rPr>
            </w:pPr>
            <w:r>
              <w:rPr>
                <w:rFonts w:eastAsia="Arial" w:cs="Tahoma"/>
                <w:sz w:val="20"/>
                <w:szCs w:val="20"/>
              </w:rPr>
              <w:t>Namn</w:t>
            </w:r>
            <w:r w:rsidRPr="00290258">
              <w:rPr>
                <w:rFonts w:eastAsia="Arial" w:cs="Tahoma"/>
                <w:sz w:val="20"/>
                <w:szCs w:val="20"/>
              </w:rPr>
              <w:t xml:space="preserve">: 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258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290258">
              <w:rPr>
                <w:rFonts w:eastAsia="Arial" w:cs="Tahoma"/>
                <w:sz w:val="20"/>
                <w:szCs w:val="20"/>
              </w:rPr>
            </w:r>
            <w:r w:rsidRPr="00290258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  <w:tr w:rsidR="00290258" w:rsidRPr="00290258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6" w:type="dxa"/>
            <w:shd w:val="clear" w:color="auto" w:fill="EFEFEF"/>
            <w:vAlign w:val="center"/>
          </w:tcPr>
          <w:p w:rsidR="00290258" w:rsidRPr="00290258" w:rsidRDefault="00290258" w:rsidP="00290258">
            <w:pPr>
              <w:rPr>
                <w:rFonts w:eastAsia="Arial" w:cs="Tahoma"/>
                <w:sz w:val="20"/>
                <w:szCs w:val="20"/>
              </w:rPr>
            </w:pPr>
            <w:r w:rsidRPr="00290258">
              <w:rPr>
                <w:rFonts w:eastAsia="Arial" w:cs="Tahoma"/>
                <w:sz w:val="20"/>
                <w:szCs w:val="20"/>
              </w:rPr>
              <w:t xml:space="preserve">Arbetsplats: 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258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290258">
              <w:rPr>
                <w:rFonts w:eastAsia="Arial" w:cs="Tahoma"/>
                <w:sz w:val="20"/>
                <w:szCs w:val="20"/>
              </w:rPr>
            </w:r>
            <w:r w:rsidRPr="00290258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  <w:tr w:rsidR="00290258" w:rsidRPr="00290258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6" w:type="dxa"/>
            <w:shd w:val="clear" w:color="auto" w:fill="EFEFEF"/>
            <w:vAlign w:val="center"/>
          </w:tcPr>
          <w:p w:rsidR="00290258" w:rsidRPr="00290258" w:rsidRDefault="00290258" w:rsidP="00290258">
            <w:pPr>
              <w:rPr>
                <w:rFonts w:eastAsia="Arial" w:cs="Tahoma"/>
                <w:sz w:val="20"/>
                <w:szCs w:val="20"/>
              </w:rPr>
            </w:pPr>
            <w:r>
              <w:rPr>
                <w:rFonts w:eastAsia="Arial" w:cs="Tahoma"/>
                <w:sz w:val="20"/>
                <w:szCs w:val="20"/>
              </w:rPr>
              <w:t>Telefon</w:t>
            </w:r>
            <w:r w:rsidRPr="00290258">
              <w:rPr>
                <w:rFonts w:eastAsia="Arial" w:cs="Tahoma"/>
                <w:sz w:val="20"/>
                <w:szCs w:val="20"/>
              </w:rPr>
              <w:t xml:space="preserve">: 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258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290258">
              <w:rPr>
                <w:rFonts w:eastAsia="Arial" w:cs="Tahoma"/>
                <w:sz w:val="20"/>
                <w:szCs w:val="20"/>
              </w:rPr>
            </w:r>
            <w:r w:rsidRPr="00290258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  <w:tr w:rsidR="00290258" w:rsidRPr="00290258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6" w:type="dxa"/>
            <w:shd w:val="clear" w:color="auto" w:fill="EFEFEF"/>
            <w:vAlign w:val="center"/>
          </w:tcPr>
          <w:p w:rsidR="00290258" w:rsidRPr="00290258" w:rsidRDefault="00290258" w:rsidP="00290258">
            <w:pPr>
              <w:rPr>
                <w:rFonts w:eastAsia="Arial" w:cs="Tahoma"/>
                <w:sz w:val="20"/>
                <w:szCs w:val="20"/>
              </w:rPr>
            </w:pPr>
            <w:r w:rsidRPr="00290258">
              <w:rPr>
                <w:rFonts w:eastAsia="Arial" w:cs="Tahoma"/>
                <w:sz w:val="20"/>
                <w:szCs w:val="20"/>
                <w:lang w:val="en-US"/>
              </w:rPr>
              <w:t>E-post</w:t>
            </w:r>
            <w:r w:rsidRPr="00290258">
              <w:rPr>
                <w:rFonts w:eastAsia="Arial" w:cs="Tahoma"/>
                <w:sz w:val="20"/>
                <w:szCs w:val="20"/>
              </w:rPr>
              <w:t xml:space="preserve">: 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258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290258">
              <w:rPr>
                <w:rFonts w:eastAsia="Arial" w:cs="Tahoma"/>
                <w:sz w:val="20"/>
                <w:szCs w:val="20"/>
              </w:rPr>
            </w:r>
            <w:r w:rsidRPr="00290258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  <w:tr w:rsidR="00290258" w:rsidRPr="00290258" w:rsidTr="0029025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6" w:type="dxa"/>
            <w:shd w:val="clear" w:color="auto" w:fill="EFEFEF"/>
            <w:vAlign w:val="center"/>
          </w:tcPr>
          <w:p w:rsidR="00290258" w:rsidRPr="00290258" w:rsidRDefault="00290258" w:rsidP="00290258">
            <w:pPr>
              <w:rPr>
                <w:rFonts w:eastAsia="Arial" w:cs="Tahoma"/>
                <w:sz w:val="20"/>
                <w:szCs w:val="20"/>
              </w:rPr>
            </w:pPr>
            <w:r>
              <w:rPr>
                <w:rFonts w:eastAsia="Arial" w:cs="Tahoma"/>
                <w:sz w:val="20"/>
                <w:szCs w:val="20"/>
              </w:rPr>
              <w:t>Datum</w:t>
            </w:r>
            <w:r w:rsidRPr="00290258">
              <w:rPr>
                <w:rFonts w:eastAsia="Arial" w:cs="Tahoma"/>
                <w:sz w:val="20"/>
                <w:szCs w:val="20"/>
              </w:rPr>
              <w:t xml:space="preserve">: 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258">
              <w:rPr>
                <w:rFonts w:eastAsia="Arial" w:cs="Tahoma"/>
                <w:sz w:val="20"/>
                <w:szCs w:val="20"/>
              </w:rPr>
              <w:instrText xml:space="preserve"> FORMTEXT </w:instrText>
            </w:r>
            <w:r w:rsidRPr="00290258">
              <w:rPr>
                <w:rFonts w:eastAsia="Arial" w:cs="Tahoma"/>
                <w:sz w:val="20"/>
                <w:szCs w:val="20"/>
              </w:rPr>
            </w:r>
            <w:r w:rsidRPr="00290258">
              <w:rPr>
                <w:rFonts w:eastAsia="Arial" w:cs="Tahoma"/>
                <w:sz w:val="20"/>
                <w:szCs w:val="20"/>
              </w:rPr>
              <w:fldChar w:fldCharType="separate"/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noProof/>
                <w:sz w:val="20"/>
                <w:szCs w:val="20"/>
              </w:rPr>
              <w:t> </w:t>
            </w:r>
            <w:r w:rsidRPr="00290258">
              <w:rPr>
                <w:rFonts w:eastAsia="Arial" w:cs="Tahoma"/>
                <w:sz w:val="20"/>
                <w:szCs w:val="20"/>
              </w:rPr>
              <w:fldChar w:fldCharType="end"/>
            </w:r>
          </w:p>
        </w:tc>
      </w:tr>
    </w:tbl>
    <w:p w:rsidR="00290258" w:rsidRDefault="00290258" w:rsidP="00DE1E11"/>
    <w:p w:rsidR="00290258" w:rsidRPr="00DE1E11" w:rsidRDefault="00290258" w:rsidP="00DE1E11">
      <w:r>
        <w:t>Ifylld blankett skickas till Hjälpmedelscentralen alternativt mejlas som säkert meddelande till hjalpmedelscentralen@gotland.se</w:t>
      </w:r>
    </w:p>
    <w:sectPr w:rsidR="00290258" w:rsidRPr="00DE1E11" w:rsidSect="00264CA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1304" w:bottom="737" w:left="1304" w:header="3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C2D" w:rsidRDefault="00CA6C2D">
      <w:r>
        <w:separator/>
      </w:r>
    </w:p>
  </w:endnote>
  <w:endnote w:type="continuationSeparator" w:id="0">
    <w:p w:rsidR="00CA6C2D" w:rsidRDefault="00CA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A3" w:rsidRDefault="0087103E" w:rsidP="00264CA3">
    <w:r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6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D0BCA" id="Line 2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" strokecolor="red" strokeweight="1.5pt"/>
          </w:pict>
        </mc:Fallback>
      </mc:AlternateContent>
    </w:r>
    <w:r w:rsidR="00264CA3" w:rsidRPr="00716590">
      <w:rPr>
        <w:b/>
      </w:rPr>
      <w:t>Hjälpmedelscentralen</w:t>
    </w:r>
    <w:r w:rsidR="00264CA3">
      <w:tab/>
    </w:r>
    <w:r w:rsidR="00264CA3">
      <w:tab/>
    </w:r>
    <w:r w:rsidR="00264CA3" w:rsidRPr="00615744">
      <w:rPr>
        <w:sz w:val="18"/>
        <w:szCs w:val="18"/>
      </w:rPr>
      <w:t>Österbyväg 20</w:t>
    </w:r>
    <w:r w:rsidR="00264CA3" w:rsidRPr="00615744">
      <w:rPr>
        <w:sz w:val="18"/>
        <w:szCs w:val="18"/>
      </w:rPr>
      <w:tab/>
    </w:r>
    <w:r w:rsidR="00264CA3">
      <w:rPr>
        <w:sz w:val="18"/>
        <w:szCs w:val="18"/>
      </w:rPr>
      <w:tab/>
    </w:r>
    <w:r w:rsidR="00264CA3" w:rsidRPr="00615744">
      <w:rPr>
        <w:sz w:val="18"/>
        <w:szCs w:val="18"/>
      </w:rPr>
      <w:t>Telefon</w:t>
    </w:r>
  </w:p>
  <w:p w:rsidR="00264CA3" w:rsidRPr="00615744" w:rsidRDefault="00264CA3" w:rsidP="00264CA3">
    <w:pPr>
      <w:rPr>
        <w:sz w:val="18"/>
        <w:szCs w:val="18"/>
      </w:rPr>
    </w:pPr>
    <w:r w:rsidRPr="00615744">
      <w:rPr>
        <w:sz w:val="18"/>
        <w:szCs w:val="18"/>
      </w:rPr>
      <w:t>hjalpmedelscentralen@gotland.se</w:t>
    </w:r>
    <w:r>
      <w:tab/>
    </w:r>
    <w:r w:rsidRPr="00615744">
      <w:rPr>
        <w:sz w:val="18"/>
        <w:szCs w:val="18"/>
      </w:rPr>
      <w:t>621 41 Visby</w:t>
    </w:r>
    <w:r w:rsidRPr="00615744">
      <w:rPr>
        <w:sz w:val="18"/>
        <w:szCs w:val="18"/>
      </w:rPr>
      <w:tab/>
    </w:r>
    <w:r w:rsidRPr="00615744">
      <w:rPr>
        <w:sz w:val="18"/>
        <w:szCs w:val="18"/>
      </w:rPr>
      <w:tab/>
      <w:t>0498-26 88 04</w:t>
    </w:r>
  </w:p>
  <w:p w:rsidR="00234026" w:rsidRPr="009B414C" w:rsidRDefault="00234026" w:rsidP="00083D29">
    <w:pPr>
      <w:pStyle w:val="Sidfot"/>
      <w:rPr>
        <w:rFonts w:cs="Tahoma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F40016">
      <w:trPr>
        <w:cantSplit/>
        <w:trHeight w:val="552"/>
      </w:trPr>
      <w:tc>
        <w:tcPr>
          <w:tcW w:w="4140" w:type="dxa"/>
        </w:tcPr>
        <w:p w:rsidR="00F40016" w:rsidRDefault="0087103E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3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1AAC75C" id="Line 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-67.6pt" to="527.5pt,-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7FHAIAADYEAAAOAAAAZHJzL2Uyb0RvYy54bWysU8GO2jAQvVfqP1i5QxLIsh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2kC4yNwly6Sh5AK5x7Fx2pj3UemWuSNIhJQQMDE&#10;p611ntUvF+8u1YYLESYvJOp6yCREWCU49bfez5rDvhQGnTCIZ7NJ4BsS37kZdZQ0oDUM0/VgO8xF&#10;b0N2IT0elAN8BqtXx/dFsljP1/NslE1m61GWVNXow6bMRrNN+vhQTau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ZQQOxRwCAAA2BAAADgAAAAAAAAAAAAAAAAAuAgAAZHJzL2Uyb0RvYy54bWxQ&#10;SwECLQAUAAYACAAAACEAgSjvPOIAAAAOAQAADwAAAAAAAAAAAAAAAAB2BAAAZHJzL2Rvd25yZXYu&#10;eG1sUEsFBgAAAAAEAAQA8wAAAIUFAAAAAA==&#10;" strokecolor="red" strokeweight="1.5pt"/>
                </w:pict>
              </mc:Fallback>
            </mc:AlternateContent>
          </w:r>
          <w:r w:rsidR="00F40016">
            <w:rPr>
              <w:rFonts w:cs="Arial"/>
            </w:rPr>
            <w:t>Dokumentnamn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</w:instrText>
          </w:r>
          <w:r>
            <w:rPr>
              <w:rFonts w:cs="Arial"/>
            </w:rPr>
            <w:fldChar w:fldCharType="end"/>
          </w:r>
        </w:p>
      </w:tc>
      <w:tc>
        <w:tcPr>
          <w:tcW w:w="2700" w:type="dxa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Dokumentnummer</w:t>
          </w:r>
        </w:p>
        <w:p w:rsidR="00F40016" w:rsidRDefault="005F6A09">
          <w:pPr>
            <w:pStyle w:val="Sidfot"/>
            <w:ind w:right="-70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1970" w:type="dxa"/>
          <w:gridSpan w:val="2"/>
        </w:tcPr>
        <w:p w:rsidR="00F40016" w:rsidRDefault="0087103E">
          <w:pPr>
            <w:pStyle w:val="Sidfot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40016" w:rsidRDefault="0087103E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933450" cy="666750"/>
                                      <wp:effectExtent l="0" t="0" r="0" b="0"/>
                                      <wp:docPr id="7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3450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ldgQIAAA8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" stroked="f">
                    <v:textbox>
                      <w:txbxContent>
                        <w:p w:rsidR="00F40016" w:rsidRDefault="0087103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33450" cy="666750"/>
                                <wp:effectExtent l="0" t="0" r="0" b="0"/>
                                <wp:docPr id="7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40016">
            <w:rPr>
              <w:rFonts w:cs="Arial"/>
            </w:rPr>
            <w:t>Upprättat/godkänt datum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  <w:tr w:rsidR="00F40016">
      <w:trPr>
        <w:cantSplit/>
        <w:trHeight w:val="543"/>
      </w:trPr>
      <w:tc>
        <w:tcPr>
          <w:tcW w:w="4026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>Framtagen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4026" w:type="dxa"/>
          <w:gridSpan w:val="2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Godkänd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710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 xml:space="preserve">Version 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</w:tbl>
  <w:p w:rsidR="00F40016" w:rsidRDefault="00F400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C2D" w:rsidRDefault="00CA6C2D">
      <w:r>
        <w:separator/>
      </w:r>
    </w:p>
  </w:footnote>
  <w:footnote w:type="continuationSeparator" w:id="0">
    <w:p w:rsidR="00CA6C2D" w:rsidRDefault="00CA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Pr="00474BE9" w:rsidRDefault="0087103E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>
          <wp:extent cx="1600200" cy="6191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0016" w:rsidRPr="00474BE9">
      <w:rPr>
        <w:rFonts w:cs="Tahoma"/>
        <w:sz w:val="16"/>
      </w:rPr>
      <w:tab/>
    </w:r>
    <w:r w:rsidR="00F40016" w:rsidRPr="00474BE9">
      <w:rPr>
        <w:rFonts w:cs="Tahoma"/>
        <w:sz w:val="16"/>
      </w:rPr>
      <w:tab/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PAGE </w:instrText>
    </w:r>
    <w:r w:rsidR="005F6A09" w:rsidRPr="00474BE9">
      <w:rPr>
        <w:rStyle w:val="Sidnummer"/>
        <w:rFonts w:cs="Tahoma"/>
        <w:sz w:val="16"/>
      </w:rPr>
      <w:fldChar w:fldCharType="separate"/>
    </w:r>
    <w:r>
      <w:rPr>
        <w:rStyle w:val="Sidnummer"/>
        <w:rFonts w:cs="Tahoma"/>
        <w:noProof/>
        <w:sz w:val="16"/>
      </w:rPr>
      <w:t>1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 xml:space="preserve"> (</w:t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NUMPAGES </w:instrText>
    </w:r>
    <w:r w:rsidR="005F6A09" w:rsidRPr="00474BE9">
      <w:rPr>
        <w:rStyle w:val="Sidnummer"/>
        <w:rFonts w:cs="Tahoma"/>
        <w:sz w:val="16"/>
      </w:rPr>
      <w:fldChar w:fldCharType="separate"/>
    </w:r>
    <w:r>
      <w:rPr>
        <w:rStyle w:val="Sidnummer"/>
        <w:rFonts w:cs="Tahoma"/>
        <w:noProof/>
        <w:sz w:val="16"/>
      </w:rPr>
      <w:t>1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>)</w:t>
    </w:r>
  </w:p>
  <w:p w:rsidR="00F40016" w:rsidRDefault="00F40016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Default="0087103E">
    <w:pPr>
      <w:pStyle w:val="Sidhuvud"/>
      <w:tabs>
        <w:tab w:val="clear" w:pos="4536"/>
      </w:tabs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0" t="0" r="0" b="0"/>
          <wp:wrapSquare wrapText="bothSides"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016">
      <w:tab/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PAGE </w:instrText>
    </w:r>
    <w:r w:rsidR="005F6A09">
      <w:rPr>
        <w:rStyle w:val="Sidnummer"/>
      </w:rPr>
      <w:fldChar w:fldCharType="separate"/>
    </w:r>
    <w:r w:rsidR="00F40016"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 xml:space="preserve"> (</w:t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NUMPAGES </w:instrText>
    </w:r>
    <w:r w:rsidR="005F6A09">
      <w:rPr>
        <w:rStyle w:val="Sidnummer"/>
      </w:rPr>
      <w:fldChar w:fldCharType="separate"/>
    </w:r>
    <w:r w:rsidR="00CA6C2D"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>)</w:t>
    </w:r>
  </w:p>
  <w:p w:rsidR="00F40016" w:rsidRDefault="00F40016">
    <w:pPr>
      <w:pStyle w:val="Sidhuvud"/>
    </w:pPr>
    <w:r>
      <w:br/>
    </w:r>
  </w:p>
  <w:p w:rsidR="00F40016" w:rsidRDefault="00F40016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  <w:t>RUTIN</w:t>
    </w:r>
  </w:p>
  <w:p w:rsidR="00F40016" w:rsidRDefault="00F40016">
    <w:pPr>
      <w:pStyle w:val="Sidhuvud"/>
    </w:pPr>
  </w:p>
  <w:p w:rsidR="00F40016" w:rsidRDefault="00F40016">
    <w:pPr>
      <w:pStyle w:val="Sidhuvud"/>
    </w:pPr>
  </w:p>
  <w:p w:rsidR="00F40016" w:rsidRDefault="0087103E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94FE8B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4.2pt" to="1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YI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D9&#10;J0YIEwIAACgEAAAOAAAAAAAAAAAAAAAAAC4CAABkcnMvZTJvRG9jLnhtbFBLAQItABQABgAIAAAA&#10;IQCqc6WL3gAAAAoBAAAPAAAAAAAAAAAAAAAAAG0EAABkcnMvZG93bnJldi54bWxQSwUGAAAAAAQA&#10;BADzAAAAeAUAAAAA&#10;" strokecolor="red"/>
          </w:pict>
        </mc:Fallback>
      </mc:AlternateContent>
    </w:r>
  </w:p>
  <w:p w:rsidR="00F40016" w:rsidRDefault="00F40016">
    <w:pPr>
      <w:pStyle w:val="Sidhuvud"/>
    </w:pPr>
  </w:p>
  <w:p w:rsidR="00F40016" w:rsidRDefault="00F40016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2D"/>
    <w:rsid w:val="00083D29"/>
    <w:rsid w:val="000D2358"/>
    <w:rsid w:val="000D6A67"/>
    <w:rsid w:val="00171655"/>
    <w:rsid w:val="001D1C39"/>
    <w:rsid w:val="00203446"/>
    <w:rsid w:val="00233D23"/>
    <w:rsid w:val="00234026"/>
    <w:rsid w:val="00264CA3"/>
    <w:rsid w:val="00290258"/>
    <w:rsid w:val="002E5B05"/>
    <w:rsid w:val="003133ED"/>
    <w:rsid w:val="00332934"/>
    <w:rsid w:val="003733A6"/>
    <w:rsid w:val="003C01CC"/>
    <w:rsid w:val="003D53BC"/>
    <w:rsid w:val="0041519A"/>
    <w:rsid w:val="004461BF"/>
    <w:rsid w:val="00474BE9"/>
    <w:rsid w:val="0048760E"/>
    <w:rsid w:val="00487858"/>
    <w:rsid w:val="004B1250"/>
    <w:rsid w:val="00516BD5"/>
    <w:rsid w:val="005A0BF3"/>
    <w:rsid w:val="005A2E3C"/>
    <w:rsid w:val="005B6F15"/>
    <w:rsid w:val="005C1008"/>
    <w:rsid w:val="005D1A6A"/>
    <w:rsid w:val="005F6A09"/>
    <w:rsid w:val="006369ED"/>
    <w:rsid w:val="00647DA3"/>
    <w:rsid w:val="00684CF1"/>
    <w:rsid w:val="0069242D"/>
    <w:rsid w:val="006C177E"/>
    <w:rsid w:val="006F323D"/>
    <w:rsid w:val="006F4FF9"/>
    <w:rsid w:val="007346F1"/>
    <w:rsid w:val="00793870"/>
    <w:rsid w:val="007F24B7"/>
    <w:rsid w:val="00852512"/>
    <w:rsid w:val="008536C2"/>
    <w:rsid w:val="0087103E"/>
    <w:rsid w:val="00871D4E"/>
    <w:rsid w:val="00887AA5"/>
    <w:rsid w:val="008949E0"/>
    <w:rsid w:val="008A67C7"/>
    <w:rsid w:val="009879B8"/>
    <w:rsid w:val="009B414C"/>
    <w:rsid w:val="009C2C7C"/>
    <w:rsid w:val="00A06449"/>
    <w:rsid w:val="00A15684"/>
    <w:rsid w:val="00AE510F"/>
    <w:rsid w:val="00AF66A5"/>
    <w:rsid w:val="00B47206"/>
    <w:rsid w:val="00B93501"/>
    <w:rsid w:val="00BC1C7B"/>
    <w:rsid w:val="00BF3ED2"/>
    <w:rsid w:val="00C21C05"/>
    <w:rsid w:val="00C71E12"/>
    <w:rsid w:val="00CA1ACE"/>
    <w:rsid w:val="00CA6C2D"/>
    <w:rsid w:val="00CF44BA"/>
    <w:rsid w:val="00D30792"/>
    <w:rsid w:val="00D420D3"/>
    <w:rsid w:val="00D77F92"/>
    <w:rsid w:val="00DB3EF8"/>
    <w:rsid w:val="00DE1E11"/>
    <w:rsid w:val="00E065DF"/>
    <w:rsid w:val="00E749AD"/>
    <w:rsid w:val="00E822E4"/>
    <w:rsid w:val="00E87396"/>
    <w:rsid w:val="00EB183F"/>
    <w:rsid w:val="00EC3321"/>
    <w:rsid w:val="00F40016"/>
    <w:rsid w:val="00F5018F"/>
    <w:rsid w:val="00F66684"/>
    <w:rsid w:val="00F70004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  <w15:docId w15:val="{4727FE88-BD11-4611-9BCB-6F7FB386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05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5C1008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083D2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customStyle="1" w:styleId="Tabellrutnt1">
    <w:name w:val="Tabellrutnät1"/>
    <w:basedOn w:val="Normaltabell"/>
    <w:next w:val="Tabellrutnt"/>
    <w:uiPriority w:val="59"/>
    <w:rsid w:val="00B47206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Frgadlista-dekorfrg11">
    <w:name w:val="Färgad lista - dekorfärg 11"/>
    <w:basedOn w:val="Normaltabell"/>
    <w:next w:val="Frgadlista-dekorfrg1"/>
    <w:uiPriority w:val="72"/>
    <w:rsid w:val="00B47206"/>
    <w:rPr>
      <w:rFonts w:ascii="Arial" w:eastAsia="Arial" w:hAnsi="Arial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8E8E"/>
      </w:tcPr>
    </w:tblStylePr>
    <w:tblStylePr w:type="lastRow">
      <w:rPr>
        <w:b/>
        <w:bCs/>
        <w:color w:val="8E8E8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/>
      </w:tcPr>
    </w:tblStylePr>
    <w:tblStylePr w:type="band1Horz">
      <w:tblPr/>
      <w:tcPr>
        <w:shd w:val="clear" w:color="auto" w:fill="F8F8F8"/>
      </w:tcPr>
    </w:tblStylePr>
  </w:style>
  <w:style w:type="table" w:styleId="Tabellrutnt">
    <w:name w:val="Table Grid"/>
    <w:basedOn w:val="Normaltabell"/>
    <w:uiPriority w:val="59"/>
    <w:rsid w:val="00B47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rgadlista-dekorfrg1">
    <w:name w:val="Colorful List Accent 1"/>
    <w:basedOn w:val="Normaltabell"/>
    <w:uiPriority w:val="72"/>
    <w:semiHidden/>
    <w:unhideWhenUsed/>
    <w:rsid w:val="00B4720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Frgadlista-dekorfrg12">
    <w:name w:val="Färgad lista - dekorfärg 12"/>
    <w:basedOn w:val="Normaltabell"/>
    <w:next w:val="Frgadlista-dekorfrg1"/>
    <w:uiPriority w:val="72"/>
    <w:rsid w:val="00B47206"/>
    <w:rPr>
      <w:rFonts w:ascii="Arial" w:eastAsia="Arial" w:hAnsi="Arial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8E8E"/>
      </w:tcPr>
    </w:tblStylePr>
    <w:tblStylePr w:type="lastRow">
      <w:rPr>
        <w:b/>
        <w:bCs/>
        <w:color w:val="8E8E8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/>
      </w:tcPr>
    </w:tblStylePr>
    <w:tblStylePr w:type="band1Horz">
      <w:tblPr/>
      <w:tcPr>
        <w:shd w:val="clear" w:color="auto" w:fill="F8F8F8"/>
      </w:tcPr>
    </w:tblStylePr>
  </w:style>
  <w:style w:type="table" w:customStyle="1" w:styleId="Frgadlista-dekorfrg13">
    <w:name w:val="Färgad lista - dekorfärg 13"/>
    <w:basedOn w:val="Normaltabell"/>
    <w:next w:val="Frgadlista-dekorfrg1"/>
    <w:uiPriority w:val="72"/>
    <w:rsid w:val="00290258"/>
    <w:rPr>
      <w:rFonts w:ascii="Arial" w:eastAsia="Arial" w:hAnsi="Arial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8E8E"/>
      </w:tcPr>
    </w:tblStylePr>
    <w:tblStylePr w:type="lastRow">
      <w:rPr>
        <w:b/>
        <w:bCs/>
        <w:color w:val="8E8E8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/>
      </w:tcPr>
    </w:tblStylePr>
    <w:tblStylePr w:type="band1Horz">
      <w:tblPr/>
      <w:tcPr>
        <w:shd w:val="clear" w:color="auto" w:fill="F8F8F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kf\F&#246;rs&#246;rjning\Hj&#228;lpmedel%20och%20varuf&#246;rs&#246;rjning\Rutiner%20&amp;%20blanketter\Mall%20f&#246;r%20Rutiner%20och%20Blanketter\Blankett%20mall%20HMC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C8CB2-53E7-412A-9D60-FD899ADD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Blankett mall HMC</Template>
  <TotalTime>0</TotalTime>
  <Pages>1</Pages>
  <Words>221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subject/>
  <dc:creator>Maria Wiström</dc:creator>
  <cp:keywords/>
  <dc:description/>
  <cp:lastModifiedBy>Maria Wiström</cp:lastModifiedBy>
  <cp:revision>2</cp:revision>
  <cp:lastPrinted>2012-10-03T06:23:00Z</cp:lastPrinted>
  <dcterms:created xsi:type="dcterms:W3CDTF">2024-02-07T09:12:00Z</dcterms:created>
  <dcterms:modified xsi:type="dcterms:W3CDTF">2024-02-07T09:12:00Z</dcterms:modified>
</cp:coreProperties>
</file>